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441" w:type="dxa"/>
        <w:tblLayout w:type="fixed"/>
        <w:tblCellMar>
          <w:left w:w="0" w:type="dxa"/>
          <w:right w:w="0" w:type="dxa"/>
        </w:tblCellMar>
        <w:tblLook w:val="04A0" w:firstRow="1" w:lastRow="0" w:firstColumn="1" w:lastColumn="0" w:noHBand="0" w:noVBand="1"/>
        <w:tblDescription w:val="Page layout for front and back cover of booklet"/>
      </w:tblPr>
      <w:tblGrid>
        <w:gridCol w:w="6521"/>
        <w:gridCol w:w="864"/>
        <w:gridCol w:w="864"/>
        <w:gridCol w:w="6192"/>
      </w:tblGrid>
      <w:tr w:rsidR="00110075" w:rsidRPr="004830A4" w14:paraId="22B53B4D" w14:textId="77777777" w:rsidTr="009729BA">
        <w:trPr>
          <w:trHeight w:hRule="exact" w:val="10907"/>
        </w:trPr>
        <w:tc>
          <w:tcPr>
            <w:tcW w:w="6521" w:type="dxa"/>
          </w:tcPr>
          <w:tbl>
            <w:tblPr>
              <w:tblW w:w="6237" w:type="dxa"/>
              <w:tblLayout w:type="fixed"/>
              <w:tblCellMar>
                <w:left w:w="0" w:type="dxa"/>
                <w:right w:w="0" w:type="dxa"/>
              </w:tblCellMar>
              <w:tblLook w:val="04A0" w:firstRow="1" w:lastRow="0" w:firstColumn="1" w:lastColumn="0" w:noHBand="0" w:noVBand="1"/>
              <w:tblDescription w:val="Back cover layout"/>
            </w:tblPr>
            <w:tblGrid>
              <w:gridCol w:w="6237"/>
            </w:tblGrid>
            <w:tr w:rsidR="004830A4" w:rsidRPr="004830A4" w14:paraId="6BC34C4E" w14:textId="77777777" w:rsidTr="009729BA">
              <w:trPr>
                <w:trHeight w:val="10907"/>
              </w:trPr>
              <w:tc>
                <w:tcPr>
                  <w:tcW w:w="5000" w:type="pct"/>
                </w:tcPr>
                <w:p w14:paraId="2A316623" w14:textId="77777777" w:rsidR="002702FC" w:rsidRPr="004830A4" w:rsidRDefault="002702FC" w:rsidP="002702FC">
                  <w:pPr>
                    <w:pStyle w:val="PlainText"/>
                    <w:jc w:val="center"/>
                    <w:rPr>
                      <w:rFonts w:asciiTheme="minorHAnsi" w:hAnsiTheme="minorHAnsi"/>
                      <w:b/>
                      <w:sz w:val="28"/>
                      <w:szCs w:val="28"/>
                    </w:rPr>
                  </w:pPr>
                  <w:r w:rsidRPr="004830A4">
                    <w:rPr>
                      <w:rFonts w:asciiTheme="minorHAnsi" w:hAnsiTheme="minorHAnsi"/>
                      <w:b/>
                      <w:sz w:val="28"/>
                      <w:szCs w:val="28"/>
                    </w:rPr>
                    <w:t xml:space="preserve">Village Café ~ Kitchen </w:t>
                  </w:r>
                </w:p>
                <w:p w14:paraId="4428208F" w14:textId="77777777" w:rsidR="002702FC" w:rsidRPr="004830A4" w:rsidRDefault="002702FC" w:rsidP="002702FC">
                  <w:pPr>
                    <w:pStyle w:val="PlainText"/>
                    <w:jc w:val="center"/>
                    <w:rPr>
                      <w:rFonts w:asciiTheme="minorHAnsi" w:hAnsiTheme="minorHAnsi"/>
                      <w:sz w:val="20"/>
                      <w:szCs w:val="20"/>
                    </w:rPr>
                  </w:pPr>
                </w:p>
                <w:p w14:paraId="5275F19A" w14:textId="77777777" w:rsidR="002702FC" w:rsidRPr="004830A4" w:rsidRDefault="002702FC" w:rsidP="002702FC">
                  <w:pPr>
                    <w:pStyle w:val="PlainText"/>
                    <w:rPr>
                      <w:rFonts w:asciiTheme="minorHAnsi" w:hAnsiTheme="minorHAnsi"/>
                      <w:sz w:val="20"/>
                      <w:szCs w:val="20"/>
                    </w:rPr>
                  </w:pPr>
                  <w:r w:rsidRPr="004830A4">
                    <w:rPr>
                      <w:rFonts w:asciiTheme="minorHAnsi" w:hAnsiTheme="minorHAnsi"/>
                      <w:sz w:val="20"/>
                      <w:szCs w:val="20"/>
                    </w:rPr>
                    <w:t xml:space="preserve">After visiting all the attractions of the Village Festival, why not enjoy a welcome “cuppa” and a chat at the Village Hall when teas, coffees, light lunches, sweets and cakes will be available. All of which will be produced by our volunteer ladies! </w:t>
                  </w:r>
                </w:p>
                <w:p w14:paraId="11C2911E" w14:textId="77777777" w:rsidR="002702FC" w:rsidRPr="004830A4" w:rsidRDefault="002702FC" w:rsidP="002702FC">
                  <w:pPr>
                    <w:pStyle w:val="PlainText"/>
                    <w:rPr>
                      <w:rFonts w:asciiTheme="minorHAnsi" w:hAnsiTheme="minorHAnsi"/>
                      <w:sz w:val="20"/>
                      <w:szCs w:val="20"/>
                    </w:rPr>
                  </w:pPr>
                </w:p>
                <w:p w14:paraId="7045DC26" w14:textId="77777777" w:rsidR="002702FC" w:rsidRPr="004830A4" w:rsidRDefault="00143B8C" w:rsidP="002702FC">
                  <w:pPr>
                    <w:pStyle w:val="PlainText"/>
                    <w:rPr>
                      <w:sz w:val="36"/>
                    </w:rPr>
                  </w:pPr>
                  <w:r w:rsidRPr="004830A4">
                    <w:rPr>
                      <w:rFonts w:asciiTheme="minorHAnsi" w:hAnsiTheme="minorHAnsi"/>
                      <w:sz w:val="20"/>
                      <w:szCs w:val="20"/>
                    </w:rPr>
                    <w:t>The Village Café will be</w:t>
                  </w:r>
                  <w:r w:rsidR="002702FC" w:rsidRPr="004830A4">
                    <w:rPr>
                      <w:rFonts w:asciiTheme="minorHAnsi" w:hAnsiTheme="minorHAnsi"/>
                      <w:sz w:val="20"/>
                      <w:szCs w:val="20"/>
                    </w:rPr>
                    <w:t xml:space="preserve"> open 10am to 5pm each day</w:t>
                  </w:r>
                  <w:r w:rsidR="002702FC" w:rsidRPr="004830A4">
                    <w:rPr>
                      <w:sz w:val="36"/>
                    </w:rPr>
                    <w:t xml:space="preserve"> </w:t>
                  </w:r>
                </w:p>
                <w:p w14:paraId="431B9D1C" w14:textId="77777777" w:rsidR="00BA0FBE" w:rsidRPr="004830A4" w:rsidRDefault="00BA0FBE" w:rsidP="002702FC">
                  <w:pPr>
                    <w:pStyle w:val="PlainText"/>
                    <w:rPr>
                      <w:sz w:val="36"/>
                    </w:rPr>
                  </w:pPr>
                </w:p>
                <w:p w14:paraId="15670607" w14:textId="77777777" w:rsidR="00BA0FBE" w:rsidRPr="004830A4" w:rsidRDefault="00BA0FBE" w:rsidP="00BA0FBE">
                  <w:pPr>
                    <w:pStyle w:val="PlainText"/>
                    <w:jc w:val="center"/>
                    <w:rPr>
                      <w:rFonts w:asciiTheme="minorHAnsi" w:hAnsiTheme="minorHAnsi"/>
                      <w:b/>
                      <w:sz w:val="28"/>
                      <w:szCs w:val="28"/>
                    </w:rPr>
                  </w:pPr>
                  <w:r w:rsidRPr="004830A4">
                    <w:rPr>
                      <w:rFonts w:asciiTheme="minorHAnsi" w:hAnsiTheme="minorHAnsi"/>
                      <w:b/>
                      <w:sz w:val="28"/>
                      <w:szCs w:val="28"/>
                    </w:rPr>
                    <w:t>Village Café ~ Menu</w:t>
                  </w:r>
                </w:p>
                <w:p w14:paraId="2C5EFFA1" w14:textId="77777777" w:rsidR="00BA0FBE" w:rsidRPr="004830A4" w:rsidRDefault="00BA0FBE" w:rsidP="00BA0FBE">
                  <w:pPr>
                    <w:pStyle w:val="PlainText"/>
                    <w:jc w:val="center"/>
                    <w:rPr>
                      <w:rFonts w:asciiTheme="minorHAnsi" w:hAnsiTheme="minorHAnsi"/>
                      <w:b/>
                      <w:sz w:val="28"/>
                      <w:szCs w:val="28"/>
                    </w:rPr>
                  </w:pPr>
                </w:p>
                <w:p w14:paraId="53818919"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b/>
                      <w:sz w:val="20"/>
                      <w:szCs w:val="20"/>
                    </w:rPr>
                    <w:t>10am</w:t>
                  </w:r>
                  <w:r w:rsidRPr="004830A4">
                    <w:rPr>
                      <w:rFonts w:asciiTheme="minorHAnsi" w:hAnsiTheme="minorHAnsi"/>
                      <w:sz w:val="20"/>
                      <w:szCs w:val="20"/>
                    </w:rPr>
                    <w:t>~ Coffee, tea with biscuits, cake, cream teas</w:t>
                  </w:r>
                </w:p>
                <w:p w14:paraId="2B75541B" w14:textId="77777777" w:rsidR="00BA0FBE" w:rsidRPr="004830A4" w:rsidRDefault="00BA0FBE" w:rsidP="00BA0FBE">
                  <w:pPr>
                    <w:pStyle w:val="PlainText"/>
                    <w:rPr>
                      <w:rFonts w:asciiTheme="minorHAnsi" w:hAnsiTheme="minorHAnsi"/>
                      <w:sz w:val="20"/>
                      <w:szCs w:val="20"/>
                    </w:rPr>
                  </w:pPr>
                </w:p>
                <w:p w14:paraId="4F286959"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b/>
                      <w:sz w:val="20"/>
                      <w:szCs w:val="20"/>
                    </w:rPr>
                    <w:t xml:space="preserve">12am </w:t>
                  </w:r>
                  <w:r w:rsidRPr="004830A4">
                    <w:rPr>
                      <w:rFonts w:asciiTheme="minorHAnsi" w:hAnsiTheme="minorHAnsi"/>
                      <w:sz w:val="20"/>
                      <w:szCs w:val="20"/>
                    </w:rPr>
                    <w:t>~ Ham salad</w:t>
                  </w:r>
                </w:p>
                <w:p w14:paraId="5C5E577E"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Fisherman’s salad</w:t>
                  </w:r>
                </w:p>
                <w:p w14:paraId="2A4F66A6"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Ploughman’s lunch</w:t>
                  </w:r>
                </w:p>
                <w:p w14:paraId="4321BB08"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Jacket potatoes with chilli, tuna, cheese or baked beans</w:t>
                  </w:r>
                </w:p>
                <w:p w14:paraId="0010FBC0"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Pasties</w:t>
                  </w:r>
                </w:p>
                <w:p w14:paraId="2696A00F"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Quiches</w:t>
                  </w:r>
                </w:p>
                <w:p w14:paraId="7B8738D6"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Sandwiches</w:t>
                  </w:r>
                </w:p>
                <w:p w14:paraId="0D9C6BF9"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Home-made puddings</w:t>
                  </w:r>
                </w:p>
                <w:p w14:paraId="44E6D73E" w14:textId="77777777" w:rsidR="00BA0FBE" w:rsidRPr="004830A4" w:rsidRDefault="00BA0FBE" w:rsidP="00BA0FBE">
                  <w:pPr>
                    <w:pStyle w:val="PlainText"/>
                    <w:rPr>
                      <w:rFonts w:asciiTheme="minorHAnsi" w:hAnsiTheme="minorHAnsi"/>
                      <w:sz w:val="20"/>
                      <w:szCs w:val="20"/>
                    </w:rPr>
                  </w:pPr>
                  <w:r w:rsidRPr="004830A4">
                    <w:rPr>
                      <w:rFonts w:asciiTheme="minorHAnsi" w:hAnsiTheme="minorHAnsi"/>
                      <w:sz w:val="20"/>
                      <w:szCs w:val="20"/>
                    </w:rPr>
                    <w:t xml:space="preserve">                 Cream teas all day</w:t>
                  </w:r>
                </w:p>
                <w:p w14:paraId="66DC50AB" w14:textId="77777777" w:rsidR="00BA0FBE" w:rsidRPr="004830A4" w:rsidRDefault="00BA0FBE" w:rsidP="00BA0FBE">
                  <w:pPr>
                    <w:pStyle w:val="PlainText"/>
                    <w:rPr>
                      <w:rFonts w:asciiTheme="minorHAnsi" w:hAnsiTheme="minorHAnsi"/>
                      <w:sz w:val="20"/>
                      <w:szCs w:val="20"/>
                    </w:rPr>
                  </w:pPr>
                </w:p>
                <w:p w14:paraId="2D0FA696" w14:textId="77777777" w:rsidR="00BA0FBE" w:rsidRPr="004830A4" w:rsidRDefault="00BA0FBE" w:rsidP="00BA0FBE">
                  <w:pPr>
                    <w:pStyle w:val="Body"/>
                    <w:jc w:val="center"/>
                    <w:rPr>
                      <w:rFonts w:asciiTheme="minorHAnsi" w:eastAsia="Gill Sans" w:hAnsiTheme="minorHAnsi" w:cs="Gill Sans"/>
                      <w:b/>
                      <w:color w:val="auto"/>
                      <w:sz w:val="28"/>
                      <w:szCs w:val="28"/>
                    </w:rPr>
                  </w:pPr>
                  <w:r w:rsidRPr="004830A4">
                    <w:rPr>
                      <w:rFonts w:asciiTheme="minorHAnsi" w:hAnsiTheme="minorHAnsi"/>
                      <w:b/>
                      <w:color w:val="auto"/>
                      <w:sz w:val="28"/>
                      <w:szCs w:val="28"/>
                    </w:rPr>
                    <w:t>Jazz in the Garden at Treneglos</w:t>
                  </w:r>
                </w:p>
                <w:p w14:paraId="4C7682A3" w14:textId="77777777" w:rsidR="00BA0FBE" w:rsidRPr="004830A4" w:rsidRDefault="00BA0FBE" w:rsidP="00BA0FBE">
                  <w:pPr>
                    <w:pStyle w:val="Body"/>
                    <w:rPr>
                      <w:rFonts w:asciiTheme="minorHAnsi" w:eastAsia="Gill Sans" w:hAnsiTheme="minorHAnsi" w:cs="Gill Sans"/>
                      <w:color w:val="auto"/>
                      <w:sz w:val="20"/>
                      <w:szCs w:val="20"/>
                    </w:rPr>
                  </w:pPr>
                </w:p>
                <w:p w14:paraId="797E7F41" w14:textId="77777777" w:rsidR="00BA0FBE" w:rsidRPr="004830A4" w:rsidRDefault="00BA0FBE" w:rsidP="00BA0FBE">
                  <w:pPr>
                    <w:pStyle w:val="Body"/>
                    <w:jc w:val="center"/>
                    <w:rPr>
                      <w:rFonts w:asciiTheme="minorHAnsi" w:eastAsia="Gill Sans" w:hAnsiTheme="minorHAnsi" w:cs="Gill Sans"/>
                      <w:color w:val="auto"/>
                      <w:sz w:val="20"/>
                      <w:szCs w:val="20"/>
                    </w:rPr>
                  </w:pPr>
                  <w:r w:rsidRPr="004830A4">
                    <w:rPr>
                      <w:rFonts w:asciiTheme="minorHAnsi" w:hAnsiTheme="minorHAnsi"/>
                      <w:color w:val="auto"/>
                      <w:sz w:val="20"/>
                      <w:szCs w:val="20"/>
                    </w:rPr>
                    <w:t>Saturday, 26th August.12 midday until 3pm. Tickets £5</w:t>
                  </w:r>
                </w:p>
                <w:p w14:paraId="04E4CADE" w14:textId="77777777" w:rsidR="00BA0FBE" w:rsidRPr="004830A4" w:rsidRDefault="00BA0FBE" w:rsidP="00BA0FBE">
                  <w:pPr>
                    <w:pStyle w:val="Body"/>
                    <w:rPr>
                      <w:rFonts w:asciiTheme="minorHAnsi" w:eastAsia="Gill Sans" w:hAnsiTheme="minorHAnsi" w:cs="Gill Sans"/>
                      <w:color w:val="auto"/>
                      <w:sz w:val="20"/>
                      <w:szCs w:val="20"/>
                    </w:rPr>
                  </w:pPr>
                </w:p>
                <w:p w14:paraId="584749A4" w14:textId="77777777" w:rsidR="00BA0FBE" w:rsidRPr="004830A4" w:rsidRDefault="00BA0FBE" w:rsidP="00BA0FBE">
                  <w:pPr>
                    <w:pStyle w:val="Body"/>
                    <w:jc w:val="center"/>
                    <w:rPr>
                      <w:rFonts w:asciiTheme="minorHAnsi" w:hAnsiTheme="minorHAnsi"/>
                      <w:color w:val="auto"/>
                      <w:sz w:val="20"/>
                      <w:szCs w:val="20"/>
                    </w:rPr>
                  </w:pPr>
                  <w:r w:rsidRPr="004830A4">
                    <w:rPr>
                      <w:rFonts w:asciiTheme="minorHAnsi" w:hAnsiTheme="minorHAnsi"/>
                      <w:color w:val="auto"/>
                      <w:sz w:val="20"/>
                      <w:szCs w:val="20"/>
                    </w:rPr>
                    <w:t xml:space="preserve">Music by </w:t>
                  </w:r>
                </w:p>
                <w:p w14:paraId="41E0EBC0" w14:textId="77777777" w:rsidR="00BA0FBE" w:rsidRPr="004830A4" w:rsidRDefault="00BA0FBE" w:rsidP="00BA0FBE">
                  <w:pPr>
                    <w:pStyle w:val="Body"/>
                    <w:jc w:val="center"/>
                    <w:rPr>
                      <w:rFonts w:asciiTheme="minorHAnsi" w:hAnsiTheme="minorHAnsi"/>
                      <w:color w:val="auto"/>
                      <w:sz w:val="20"/>
                      <w:szCs w:val="20"/>
                    </w:rPr>
                  </w:pPr>
                  <w:r w:rsidRPr="004830A4">
                    <w:rPr>
                      <w:rFonts w:asciiTheme="minorHAnsi" w:hAnsiTheme="minorHAnsi"/>
                      <w:color w:val="auto"/>
                      <w:sz w:val="20"/>
                      <w:szCs w:val="20"/>
                    </w:rPr>
                    <w:t xml:space="preserve">The Goonzion Quartet </w:t>
                  </w:r>
                  <w:hyperlink r:id="rId8" w:history="1">
                    <w:r w:rsidRPr="004830A4">
                      <w:rPr>
                        <w:rStyle w:val="Hyperlink"/>
                        <w:rFonts w:asciiTheme="minorHAnsi" w:eastAsia="Times New Roman" w:hAnsiTheme="minorHAnsi"/>
                        <w:color w:val="auto"/>
                        <w:sz w:val="20"/>
                        <w:szCs w:val="20"/>
                      </w:rPr>
                      <w:t>https://www.facebook.com/goonzionquartet</w:t>
                    </w:r>
                  </w:hyperlink>
                </w:p>
                <w:p w14:paraId="6CC0F00D" w14:textId="77777777" w:rsidR="00BA0FBE" w:rsidRPr="004830A4" w:rsidRDefault="00BA0FBE" w:rsidP="00BA0FBE">
                  <w:pPr>
                    <w:pStyle w:val="Body"/>
                    <w:jc w:val="center"/>
                    <w:rPr>
                      <w:rFonts w:asciiTheme="minorHAnsi" w:hAnsiTheme="minorHAnsi"/>
                      <w:color w:val="auto"/>
                      <w:sz w:val="20"/>
                      <w:szCs w:val="20"/>
                    </w:rPr>
                  </w:pPr>
                  <w:r w:rsidRPr="004830A4">
                    <w:rPr>
                      <w:rFonts w:asciiTheme="minorHAnsi" w:hAnsiTheme="minorHAnsi"/>
                      <w:color w:val="auto"/>
                      <w:sz w:val="20"/>
                      <w:szCs w:val="20"/>
                    </w:rPr>
                    <w:t xml:space="preserve">and </w:t>
                  </w:r>
                </w:p>
                <w:p w14:paraId="40C6119E" w14:textId="77777777" w:rsidR="00BA0FBE" w:rsidRPr="004830A4" w:rsidRDefault="00BA0FBE" w:rsidP="00BA0FBE">
                  <w:pPr>
                    <w:pStyle w:val="Body"/>
                    <w:jc w:val="center"/>
                    <w:rPr>
                      <w:rFonts w:asciiTheme="minorHAnsi" w:eastAsia="Gill Sans" w:hAnsiTheme="minorHAnsi" w:cs="Gill Sans"/>
                      <w:color w:val="auto"/>
                      <w:sz w:val="20"/>
                      <w:szCs w:val="20"/>
                    </w:rPr>
                  </w:pPr>
                  <w:r w:rsidRPr="004830A4">
                    <w:rPr>
                      <w:rFonts w:asciiTheme="minorHAnsi" w:hAnsiTheme="minorHAnsi"/>
                      <w:color w:val="auto"/>
                      <w:sz w:val="20"/>
                      <w:szCs w:val="20"/>
                    </w:rPr>
                    <w:t>The Larks (</w:t>
                  </w:r>
                  <w:hyperlink r:id="rId9" w:history="1">
                    <w:r w:rsidRPr="004830A4">
                      <w:rPr>
                        <w:rStyle w:val="Hyperlink"/>
                        <w:rFonts w:asciiTheme="minorHAnsi" w:hAnsiTheme="minorHAnsi"/>
                        <w:color w:val="auto"/>
                        <w:sz w:val="20"/>
                        <w:szCs w:val="20"/>
                      </w:rPr>
                      <w:t>https://larksongs.org/</w:t>
                    </w:r>
                  </w:hyperlink>
                  <w:r w:rsidRPr="004830A4">
                    <w:rPr>
                      <w:rFonts w:asciiTheme="minorHAnsi" w:hAnsiTheme="minorHAnsi"/>
                      <w:color w:val="auto"/>
                      <w:sz w:val="20"/>
                      <w:szCs w:val="20"/>
                    </w:rPr>
                    <w:t>)</w:t>
                  </w:r>
                </w:p>
                <w:p w14:paraId="099EADA6" w14:textId="77777777" w:rsidR="00BA0FBE" w:rsidRPr="004830A4" w:rsidRDefault="00BA0FBE" w:rsidP="00BA0FBE">
                  <w:pPr>
                    <w:pStyle w:val="Body"/>
                    <w:rPr>
                      <w:rFonts w:asciiTheme="minorHAnsi" w:eastAsia="Gill Sans" w:hAnsiTheme="minorHAnsi" w:cs="Gill Sans"/>
                      <w:color w:val="auto"/>
                      <w:sz w:val="20"/>
                      <w:szCs w:val="20"/>
                    </w:rPr>
                  </w:pPr>
                </w:p>
                <w:p w14:paraId="27786537" w14:textId="77777777" w:rsidR="00BA0FBE" w:rsidRPr="004830A4" w:rsidRDefault="00BA0FBE" w:rsidP="00BA0FBE">
                  <w:pPr>
                    <w:pStyle w:val="Body"/>
                    <w:jc w:val="center"/>
                    <w:rPr>
                      <w:rFonts w:asciiTheme="minorHAnsi" w:hAnsiTheme="minorHAnsi"/>
                      <w:color w:val="auto"/>
                      <w:sz w:val="20"/>
                      <w:szCs w:val="20"/>
                    </w:rPr>
                  </w:pPr>
                  <w:r w:rsidRPr="004830A4">
                    <w:rPr>
                      <w:rFonts w:asciiTheme="minorHAnsi" w:hAnsiTheme="minorHAnsi"/>
                      <w:color w:val="auto"/>
                      <w:sz w:val="20"/>
                      <w:szCs w:val="20"/>
                    </w:rPr>
                    <w:t>A</w:t>
                  </w:r>
                  <w:r w:rsidR="00002C5E" w:rsidRPr="004830A4">
                    <w:rPr>
                      <w:rFonts w:asciiTheme="minorHAnsi" w:hAnsiTheme="minorHAnsi"/>
                      <w:color w:val="auto"/>
                      <w:sz w:val="20"/>
                      <w:szCs w:val="20"/>
                    </w:rPr>
                    <w:t xml:space="preserve"> licensed</w:t>
                  </w:r>
                  <w:r w:rsidRPr="004830A4">
                    <w:rPr>
                      <w:rFonts w:asciiTheme="minorHAnsi" w:hAnsiTheme="minorHAnsi"/>
                      <w:color w:val="auto"/>
                      <w:sz w:val="20"/>
                      <w:szCs w:val="20"/>
                    </w:rPr>
                    <w:t xml:space="preserve"> bar and food will be available.</w:t>
                  </w:r>
                </w:p>
                <w:p w14:paraId="50CFB364" w14:textId="77777777" w:rsidR="00390775" w:rsidRPr="004830A4" w:rsidRDefault="00390775" w:rsidP="00BA0FBE">
                  <w:pPr>
                    <w:pStyle w:val="Body"/>
                    <w:jc w:val="center"/>
                    <w:rPr>
                      <w:rFonts w:asciiTheme="minorHAnsi" w:hAnsiTheme="minorHAnsi"/>
                      <w:color w:val="auto"/>
                      <w:sz w:val="20"/>
                      <w:szCs w:val="20"/>
                    </w:rPr>
                  </w:pPr>
                </w:p>
                <w:p w14:paraId="4B21D6F3" w14:textId="77777777" w:rsidR="00390775" w:rsidRPr="004830A4" w:rsidRDefault="00390775" w:rsidP="00390775">
                  <w:pPr>
                    <w:pStyle w:val="Body"/>
                    <w:jc w:val="center"/>
                    <w:rPr>
                      <w:rFonts w:asciiTheme="minorHAnsi" w:eastAsia="Gill Sans" w:hAnsiTheme="minorHAnsi" w:cs="Gill Sans"/>
                      <w:b/>
                      <w:color w:val="auto"/>
                      <w:sz w:val="28"/>
                      <w:szCs w:val="28"/>
                    </w:rPr>
                  </w:pPr>
                  <w:r w:rsidRPr="004830A4">
                    <w:rPr>
                      <w:rFonts w:asciiTheme="minorHAnsi" w:hAnsiTheme="minorHAnsi"/>
                      <w:b/>
                      <w:color w:val="auto"/>
                      <w:sz w:val="28"/>
                      <w:szCs w:val="28"/>
                    </w:rPr>
                    <w:t>Raffle and Duck Race</w:t>
                  </w:r>
                </w:p>
                <w:p w14:paraId="6C3FF706" w14:textId="77777777" w:rsidR="00390775" w:rsidRPr="004830A4" w:rsidRDefault="00390775">
                  <w:pPr>
                    <w:pStyle w:val="ContactInfo"/>
                    <w:rPr>
                      <w:color w:val="auto"/>
                    </w:rPr>
                  </w:pPr>
                </w:p>
                <w:p w14:paraId="6CF49DB5" w14:textId="77777777" w:rsidR="002702FC" w:rsidRPr="004830A4" w:rsidRDefault="00390775" w:rsidP="009729BA">
                  <w:pPr>
                    <w:pStyle w:val="ContactInfo"/>
                    <w:spacing w:line="240" w:lineRule="auto"/>
                    <w:rPr>
                      <w:color w:val="auto"/>
                    </w:rPr>
                  </w:pPr>
                  <w:r w:rsidRPr="004830A4">
                    <w:rPr>
                      <w:color w:val="auto"/>
                    </w:rPr>
                    <w:t xml:space="preserve">As part of the Festival there is a Grand Raffle with over 20 prizes the top one being a winter weekend break for two at a </w:t>
                  </w:r>
                  <w:r w:rsidR="000540B7" w:rsidRPr="004830A4">
                    <w:rPr>
                      <w:color w:val="auto"/>
                    </w:rPr>
                    <w:t>Brend</w:t>
                  </w:r>
                  <w:r w:rsidR="009729BA" w:rsidRPr="004830A4">
                    <w:rPr>
                      <w:color w:val="auto"/>
                    </w:rPr>
                    <w:t xml:space="preserve"> Hotel. </w:t>
                  </w:r>
                </w:p>
                <w:p w14:paraId="7F5324C2" w14:textId="77777777" w:rsidR="009729BA" w:rsidRPr="004830A4" w:rsidRDefault="009729BA" w:rsidP="009729BA">
                  <w:pPr>
                    <w:pStyle w:val="ContactInfo"/>
                    <w:spacing w:line="240" w:lineRule="auto"/>
                    <w:rPr>
                      <w:color w:val="auto"/>
                    </w:rPr>
                  </w:pPr>
                  <w:r w:rsidRPr="004830A4">
                    <w:rPr>
                      <w:color w:val="auto"/>
                    </w:rPr>
                    <w:t>Down the Loveny River at 1pm on Monday 28</w:t>
                  </w:r>
                  <w:r w:rsidRPr="004830A4">
                    <w:rPr>
                      <w:color w:val="auto"/>
                      <w:vertAlign w:val="superscript"/>
                    </w:rPr>
                    <w:t>th</w:t>
                  </w:r>
                  <w:r w:rsidRPr="004830A4">
                    <w:rPr>
                      <w:color w:val="auto"/>
                    </w:rPr>
                    <w:t xml:space="preserve"> August there will be the spectacle of a Duck Race, first prize £50. </w:t>
                  </w:r>
                </w:p>
                <w:p w14:paraId="33B617FE" w14:textId="77777777" w:rsidR="009729BA" w:rsidRPr="004830A4" w:rsidRDefault="009729BA" w:rsidP="009729BA">
                  <w:pPr>
                    <w:pStyle w:val="ContactInfo"/>
                    <w:spacing w:line="240" w:lineRule="auto"/>
                    <w:rPr>
                      <w:color w:val="auto"/>
                    </w:rPr>
                  </w:pPr>
                  <w:r w:rsidRPr="004830A4">
                    <w:rPr>
                      <w:color w:val="auto"/>
                    </w:rPr>
                    <w:t xml:space="preserve">Tickets for both are available from many people and places all over the village </w:t>
                  </w:r>
                </w:p>
              </w:tc>
            </w:tr>
            <w:tr w:rsidR="004830A4" w:rsidRPr="004830A4" w14:paraId="0B8BF448" w14:textId="77777777" w:rsidTr="009729BA">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Logo and contact info"/>
                  </w:tblPr>
                  <w:tblGrid>
                    <w:gridCol w:w="1530"/>
                    <w:gridCol w:w="4816"/>
                  </w:tblGrid>
                  <w:tr w:rsidR="004830A4" w:rsidRPr="004830A4" w14:paraId="0E871060" w14:textId="77777777" w:rsidTr="009729BA">
                    <w:tc>
                      <w:tcPr>
                        <w:tcW w:w="1530" w:type="dxa"/>
                        <w:vAlign w:val="bottom"/>
                      </w:tcPr>
                      <w:p w14:paraId="3E532ECB" w14:textId="77777777" w:rsidR="00110075" w:rsidRPr="004830A4" w:rsidRDefault="00110075">
                        <w:pPr>
                          <w:pStyle w:val="NoSpacing"/>
                          <w:rPr>
                            <w:color w:val="auto"/>
                            <w:sz w:val="36"/>
                          </w:rPr>
                        </w:pPr>
                      </w:p>
                    </w:tc>
                    <w:tc>
                      <w:tcPr>
                        <w:tcW w:w="4816" w:type="dxa"/>
                        <w:vAlign w:val="bottom"/>
                      </w:tcPr>
                      <w:p w14:paraId="1836EF4D" w14:textId="77777777" w:rsidR="00110075" w:rsidRPr="004830A4" w:rsidRDefault="00110075">
                        <w:pPr>
                          <w:pStyle w:val="NoSpacing"/>
                          <w:rPr>
                            <w:color w:val="auto"/>
                            <w:sz w:val="36"/>
                          </w:rPr>
                        </w:pPr>
                      </w:p>
                    </w:tc>
                  </w:tr>
                </w:tbl>
                <w:p w14:paraId="6E8BFD93" w14:textId="77777777" w:rsidR="00110075" w:rsidRPr="004830A4" w:rsidRDefault="00110075">
                  <w:pPr>
                    <w:pStyle w:val="NoSpacing"/>
                    <w:rPr>
                      <w:color w:val="auto"/>
                      <w:sz w:val="36"/>
                    </w:rPr>
                  </w:pPr>
                </w:p>
              </w:tc>
            </w:tr>
          </w:tbl>
          <w:p w14:paraId="132715A6" w14:textId="77777777" w:rsidR="00110075" w:rsidRPr="004830A4" w:rsidRDefault="00110075">
            <w:pPr>
              <w:pStyle w:val="NoSpacing"/>
              <w:rPr>
                <w:color w:val="auto"/>
                <w:sz w:val="36"/>
              </w:rPr>
            </w:pPr>
          </w:p>
        </w:tc>
        <w:tc>
          <w:tcPr>
            <w:tcW w:w="864" w:type="dxa"/>
          </w:tcPr>
          <w:p w14:paraId="5D762A37" w14:textId="77777777" w:rsidR="00110075" w:rsidRPr="004830A4" w:rsidRDefault="00110075">
            <w:pPr>
              <w:pStyle w:val="NoSpacing"/>
              <w:rPr>
                <w:color w:val="auto"/>
                <w:sz w:val="36"/>
              </w:rPr>
            </w:pPr>
          </w:p>
        </w:tc>
        <w:tc>
          <w:tcPr>
            <w:tcW w:w="864" w:type="dxa"/>
          </w:tcPr>
          <w:p w14:paraId="193E6091" w14:textId="77777777" w:rsidR="00110075" w:rsidRPr="004830A4" w:rsidRDefault="00110075">
            <w:pPr>
              <w:pStyle w:val="NoSpacing"/>
              <w:rPr>
                <w:color w:val="auto"/>
                <w:sz w:val="36"/>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Front cover layout"/>
            </w:tblPr>
            <w:tblGrid>
              <w:gridCol w:w="6192"/>
            </w:tblGrid>
            <w:tr w:rsidR="004830A4" w:rsidRPr="004830A4" w14:paraId="128856EB" w14:textId="77777777" w:rsidTr="009729BA">
              <w:trPr>
                <w:trHeight w:val="995"/>
              </w:trPr>
              <w:tc>
                <w:tcPr>
                  <w:tcW w:w="5000" w:type="pct"/>
                  <w:vAlign w:val="bottom"/>
                </w:tcPr>
                <w:p w14:paraId="090B5353" w14:textId="77777777" w:rsidR="00110075" w:rsidRPr="004830A4" w:rsidRDefault="00BD35BE" w:rsidP="00B41BFC">
                  <w:pPr>
                    <w:pStyle w:val="Title"/>
                    <w:jc w:val="center"/>
                    <w:rPr>
                      <w:b/>
                      <w:color w:val="auto"/>
                      <w:sz w:val="36"/>
                      <w:szCs w:val="46"/>
                    </w:rPr>
                  </w:pPr>
                  <w:r w:rsidRPr="004830A4">
                    <w:rPr>
                      <w:b/>
                      <w:color w:val="auto"/>
                      <w:sz w:val="36"/>
                      <w:szCs w:val="46"/>
                    </w:rPr>
                    <w:t>St Neot Village Festival 2017</w:t>
                  </w:r>
                </w:p>
              </w:tc>
            </w:tr>
            <w:tr w:rsidR="004830A4" w:rsidRPr="004830A4" w14:paraId="7A2AD859" w14:textId="77777777" w:rsidTr="009729BA">
              <w:trPr>
                <w:trHeight w:val="8507"/>
              </w:trPr>
              <w:tc>
                <w:tcPr>
                  <w:tcW w:w="5000" w:type="pct"/>
                  <w:vAlign w:val="center"/>
                </w:tcPr>
                <w:p w14:paraId="137B3EF4" w14:textId="77777777" w:rsidR="00110075" w:rsidRPr="004830A4" w:rsidRDefault="0093615B">
                  <w:pPr>
                    <w:pStyle w:val="NoSpacing"/>
                    <w:jc w:val="center"/>
                    <w:rPr>
                      <w:color w:val="auto"/>
                      <w:sz w:val="36"/>
                    </w:rPr>
                  </w:pPr>
                  <w:r w:rsidRPr="004830A4">
                    <w:rPr>
                      <w:noProof/>
                      <w:color w:val="auto"/>
                      <w:sz w:val="36"/>
                    </w:rPr>
                    <w:drawing>
                      <wp:inline distT="0" distB="0" distL="0" distR="0" wp14:anchorId="0F5CFC4F" wp14:editId="7D480E74">
                        <wp:extent cx="3847465" cy="4114800"/>
                        <wp:effectExtent l="0" t="0" r="635" b="0"/>
                        <wp:docPr id="4" name="Picture 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 logo.jpg"/>
                                <pic:cNvPicPr/>
                              </pic:nvPicPr>
                              <pic:blipFill>
                                <a:blip r:embed="rId10"/>
                                <a:stretch>
                                  <a:fillRect/>
                                </a:stretch>
                              </pic:blipFill>
                              <pic:spPr>
                                <a:xfrm>
                                  <a:off x="0" y="0"/>
                                  <a:ext cx="3851168" cy="4118760"/>
                                </a:xfrm>
                                <a:prstGeom prst="rect">
                                  <a:avLst/>
                                </a:prstGeom>
                              </pic:spPr>
                            </pic:pic>
                          </a:graphicData>
                        </a:graphic>
                      </wp:inline>
                    </w:drawing>
                  </w:r>
                </w:p>
              </w:tc>
            </w:tr>
            <w:tr w:rsidR="004830A4" w:rsidRPr="004830A4" w14:paraId="1349FBA8" w14:textId="77777777" w:rsidTr="009729BA">
              <w:trPr>
                <w:trHeight w:val="1800"/>
              </w:trPr>
              <w:tc>
                <w:tcPr>
                  <w:tcW w:w="5000" w:type="pct"/>
                </w:tcPr>
                <w:p w14:paraId="58BAD9FF" w14:textId="77777777" w:rsidR="00110075" w:rsidRPr="004830A4" w:rsidRDefault="00EC6F60" w:rsidP="0093615B">
                  <w:pPr>
                    <w:pStyle w:val="Organization"/>
                    <w:jc w:val="center"/>
                    <w:rPr>
                      <w:color w:val="auto"/>
                      <w:sz w:val="36"/>
                      <w:szCs w:val="44"/>
                    </w:rPr>
                  </w:pPr>
                  <w:sdt>
                    <w:sdtPr>
                      <w:rPr>
                        <w:color w:val="auto"/>
                        <w:sz w:val="36"/>
                        <w:szCs w:val="44"/>
                      </w:rPr>
                      <w:alias w:val="Company Name"/>
                      <w:tag w:val=""/>
                      <w:id w:val="703292134"/>
                      <w:placeholder>
                        <w:docPart w:val="1A7D6B13549341AC872FFFFB98F8FD35"/>
                      </w:placeholder>
                      <w:dataBinding w:prefixMappings="xmlns:ns0='http://schemas.openxmlformats.org/officeDocument/2006/extended-properties' " w:xpath="/ns0:Properties[1]/ns0:Company[1]" w:storeItemID="{6668398D-A668-4E3E-A5EB-62B293D839F1}"/>
                      <w15:appearance w15:val="hidden"/>
                      <w:text/>
                    </w:sdtPr>
                    <w:sdtEndPr/>
                    <w:sdtContent>
                      <w:r w:rsidR="00624033" w:rsidRPr="004830A4">
                        <w:rPr>
                          <w:color w:val="auto"/>
                          <w:sz w:val="36"/>
                          <w:szCs w:val="44"/>
                        </w:rPr>
                        <w:t>25th to 28th August</w:t>
                      </w:r>
                    </w:sdtContent>
                  </w:sdt>
                  <w:r w:rsidR="0093615B" w:rsidRPr="004830A4">
                    <w:rPr>
                      <w:color w:val="auto"/>
                      <w:sz w:val="36"/>
                      <w:szCs w:val="44"/>
                    </w:rPr>
                    <w:t>2017</w:t>
                  </w:r>
                </w:p>
              </w:tc>
            </w:tr>
          </w:tbl>
          <w:p w14:paraId="184824B7" w14:textId="77777777" w:rsidR="00110075" w:rsidRPr="004830A4" w:rsidRDefault="00110075">
            <w:pPr>
              <w:pStyle w:val="NoSpacing"/>
              <w:rPr>
                <w:color w:val="auto"/>
                <w:sz w:val="36"/>
              </w:rPr>
            </w:pPr>
          </w:p>
        </w:tc>
      </w:tr>
    </w:tbl>
    <w:p w14:paraId="1DB0C301" w14:textId="77777777" w:rsidR="00110075" w:rsidRPr="004830A4" w:rsidRDefault="00110075">
      <w:pPr>
        <w:pStyle w:val="NoSpacing"/>
        <w:rPr>
          <w:color w:val="auto"/>
        </w:rPr>
      </w:pPr>
    </w:p>
    <w:tbl>
      <w:tblPr>
        <w:tblW w:w="0" w:type="auto"/>
        <w:tblInd w:w="284" w:type="dxa"/>
        <w:tblCellMar>
          <w:left w:w="0" w:type="dxa"/>
          <w:right w:w="0" w:type="dxa"/>
        </w:tblCellMar>
        <w:tblLook w:val="04A0" w:firstRow="1" w:lastRow="0" w:firstColumn="1" w:lastColumn="0" w:noHBand="0" w:noVBand="1"/>
        <w:tblDescription w:val="Page layout for 2 interior booklet pages"/>
      </w:tblPr>
      <w:tblGrid>
        <w:gridCol w:w="5908"/>
        <w:gridCol w:w="864"/>
        <w:gridCol w:w="864"/>
        <w:gridCol w:w="6192"/>
      </w:tblGrid>
      <w:tr w:rsidR="004830A4" w:rsidRPr="004830A4" w14:paraId="0B461C6B" w14:textId="77777777" w:rsidTr="00B41BFC">
        <w:trPr>
          <w:trHeight w:hRule="exact" w:val="10208"/>
        </w:trPr>
        <w:tc>
          <w:tcPr>
            <w:tcW w:w="5908" w:type="dxa"/>
          </w:tcPr>
          <w:p w14:paraId="2135C286" w14:textId="77777777" w:rsidR="00624033" w:rsidRPr="004830A4" w:rsidRDefault="00624033" w:rsidP="00624033">
            <w:pPr>
              <w:spacing w:after="0" w:line="240" w:lineRule="auto"/>
              <w:jc w:val="center"/>
              <w:rPr>
                <w:rFonts w:eastAsia="Times New Roman" w:cs="Times New Roman"/>
                <w:color w:val="auto"/>
              </w:rPr>
            </w:pPr>
            <w:r w:rsidRPr="004830A4">
              <w:rPr>
                <w:b/>
                <w:color w:val="auto"/>
                <w:sz w:val="32"/>
                <w:szCs w:val="32"/>
              </w:rPr>
              <w:lastRenderedPageBreak/>
              <w:t>St Neot Village Festival Overview</w:t>
            </w:r>
          </w:p>
          <w:p w14:paraId="26745B42" w14:textId="77777777" w:rsidR="00624033" w:rsidRPr="004830A4" w:rsidRDefault="00624033" w:rsidP="00624033">
            <w:pPr>
              <w:spacing w:after="0" w:line="240" w:lineRule="auto"/>
              <w:rPr>
                <w:rFonts w:eastAsia="Times New Roman" w:cs="Times New Roman"/>
                <w:color w:val="auto"/>
              </w:rPr>
            </w:pPr>
          </w:p>
          <w:p w14:paraId="58DDBEE1"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The fantastic</w:t>
            </w:r>
            <w:r w:rsidRPr="004830A4">
              <w:rPr>
                <w:rFonts w:eastAsia="Times New Roman" w:cs="Times New Roman"/>
                <w:b/>
                <w:bCs/>
                <w:color w:val="auto"/>
              </w:rPr>
              <w:t xml:space="preserve"> St Neot Village</w:t>
            </w:r>
            <w:r w:rsidRPr="004830A4">
              <w:rPr>
                <w:rFonts w:eastAsia="Times New Roman" w:cs="Times New Roman"/>
                <w:color w:val="auto"/>
              </w:rPr>
              <w:t xml:space="preserve"> </w:t>
            </w:r>
            <w:r w:rsidRPr="004830A4">
              <w:rPr>
                <w:rFonts w:eastAsia="Times New Roman" w:cs="Times New Roman"/>
                <w:b/>
                <w:bCs/>
                <w:color w:val="auto"/>
              </w:rPr>
              <w:t>Festival</w:t>
            </w:r>
            <w:r w:rsidRPr="004830A4">
              <w:rPr>
                <w:rFonts w:eastAsia="Times New Roman" w:cs="Times New Roman"/>
                <w:color w:val="auto"/>
              </w:rPr>
              <w:t xml:space="preserve"> is to be held over the August Bank Holiday weekend 25</w:t>
            </w:r>
            <w:r w:rsidRPr="004830A4">
              <w:rPr>
                <w:rFonts w:eastAsia="Times New Roman" w:cs="Times New Roman"/>
                <w:color w:val="auto"/>
                <w:vertAlign w:val="superscript"/>
              </w:rPr>
              <w:t>th</w:t>
            </w:r>
            <w:r w:rsidRPr="004830A4">
              <w:rPr>
                <w:rFonts w:eastAsia="Times New Roman" w:cs="Times New Roman"/>
                <w:color w:val="auto"/>
              </w:rPr>
              <w:t xml:space="preserve"> – 28</w:t>
            </w:r>
            <w:r w:rsidRPr="004830A4">
              <w:rPr>
                <w:rFonts w:eastAsia="Times New Roman" w:cs="Times New Roman"/>
                <w:color w:val="auto"/>
                <w:vertAlign w:val="superscript"/>
              </w:rPr>
              <w:t>th</w:t>
            </w:r>
            <w:r w:rsidRPr="004830A4">
              <w:rPr>
                <w:rFonts w:eastAsia="Times New Roman" w:cs="Times New Roman"/>
                <w:color w:val="auto"/>
              </w:rPr>
              <w:t xml:space="preserve"> August. Renowned for always coming up with something special, the whole village comes together to entertain visitors with a wide variety of events   </w:t>
            </w:r>
          </w:p>
          <w:p w14:paraId="4DF097A7" w14:textId="77777777" w:rsidR="00624033" w:rsidRPr="004830A4" w:rsidRDefault="00624033" w:rsidP="00624033">
            <w:pPr>
              <w:spacing w:after="0" w:line="240" w:lineRule="auto"/>
              <w:rPr>
                <w:rFonts w:eastAsia="Times New Roman" w:cs="Times New Roman"/>
                <w:b/>
                <w:bCs/>
                <w:color w:val="auto"/>
              </w:rPr>
            </w:pPr>
          </w:p>
          <w:p w14:paraId="21F6BA4F"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b/>
                <w:bCs/>
                <w:color w:val="auto"/>
              </w:rPr>
              <w:t>The Rhythm of Life</w:t>
            </w:r>
            <w:r w:rsidRPr="004830A4">
              <w:rPr>
                <w:rFonts w:eastAsia="Times New Roman" w:cs="Times New Roman"/>
                <w:color w:val="auto"/>
              </w:rPr>
              <w:t xml:space="preserve"> is the vibrant overall theme of the weekend,</w:t>
            </w:r>
            <w:r w:rsidRPr="004830A4">
              <w:rPr>
                <w:rFonts w:eastAsia="Times New Roman" w:cs="Times New Roman"/>
                <w:b/>
                <w:bCs/>
                <w:color w:val="auto"/>
              </w:rPr>
              <w:t xml:space="preserve"> </w:t>
            </w:r>
            <w:r w:rsidRPr="004830A4">
              <w:rPr>
                <w:rFonts w:eastAsia="Times New Roman" w:cs="Times New Roman"/>
                <w:color w:val="auto"/>
              </w:rPr>
              <w:t xml:space="preserve">with floral displays based on </w:t>
            </w:r>
            <w:r w:rsidRPr="004830A4">
              <w:rPr>
                <w:rFonts w:eastAsia="Times New Roman" w:cs="Times New Roman"/>
                <w:b/>
                <w:bCs/>
                <w:color w:val="auto"/>
              </w:rPr>
              <w:t>Musical Memories</w:t>
            </w:r>
            <w:r w:rsidRPr="004830A4">
              <w:rPr>
                <w:rFonts w:eastAsia="Times New Roman" w:cs="Times New Roman"/>
                <w:color w:val="auto"/>
              </w:rPr>
              <w:t>. A concert by Loveny Choir will open the proceedings on Thursday.</w:t>
            </w:r>
          </w:p>
          <w:p w14:paraId="11563DF9" w14:textId="77777777" w:rsidR="00624033" w:rsidRPr="004830A4" w:rsidRDefault="00624033" w:rsidP="00624033">
            <w:pPr>
              <w:spacing w:after="0" w:line="240" w:lineRule="auto"/>
              <w:rPr>
                <w:rFonts w:eastAsia="Times New Roman" w:cs="Times New Roman"/>
                <w:color w:val="auto"/>
              </w:rPr>
            </w:pPr>
          </w:p>
          <w:p w14:paraId="349421B2"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 xml:space="preserve">The magnificent Grade 1 listed Church, with world famous stain glass windows, will host showpieces of </w:t>
            </w:r>
            <w:r w:rsidRPr="004830A4">
              <w:rPr>
                <w:rFonts w:eastAsia="Times New Roman" w:cs="Times New Roman"/>
                <w:b/>
                <w:bCs/>
                <w:color w:val="auto"/>
              </w:rPr>
              <w:t>floral art</w:t>
            </w:r>
            <w:r w:rsidRPr="004830A4">
              <w:rPr>
                <w:rFonts w:eastAsia="Times New Roman" w:cs="Times New Roman"/>
                <w:color w:val="auto"/>
              </w:rPr>
              <w:t xml:space="preserve"> created by individuals and groups, including a </w:t>
            </w:r>
            <w:r w:rsidRPr="004830A4">
              <w:rPr>
                <w:rFonts w:eastAsia="Times New Roman" w:cs="Times New Roman"/>
                <w:b/>
                <w:bCs/>
                <w:color w:val="auto"/>
              </w:rPr>
              <w:t>central carpet of flowers</w:t>
            </w:r>
            <w:r w:rsidRPr="004830A4">
              <w:rPr>
                <w:rFonts w:eastAsia="Times New Roman" w:cs="Times New Roman"/>
                <w:color w:val="auto"/>
              </w:rPr>
              <w:t xml:space="preserve"> which could grace any grand cathedral, complimented by original artworks for sale.</w:t>
            </w:r>
          </w:p>
          <w:p w14:paraId="31DD71E5" w14:textId="77777777" w:rsidR="00624033" w:rsidRPr="004830A4" w:rsidRDefault="00624033" w:rsidP="00624033">
            <w:pPr>
              <w:spacing w:after="0" w:line="240" w:lineRule="auto"/>
              <w:rPr>
                <w:rFonts w:eastAsia="Times New Roman" w:cs="Times New Roman"/>
                <w:color w:val="auto"/>
              </w:rPr>
            </w:pPr>
          </w:p>
          <w:p w14:paraId="17673BEE"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b/>
                <w:bCs/>
                <w:color w:val="auto"/>
              </w:rPr>
              <w:t>Live music</w:t>
            </w:r>
            <w:r w:rsidRPr="004830A4">
              <w:rPr>
                <w:rFonts w:eastAsia="Times New Roman" w:cs="Times New Roman"/>
                <w:color w:val="auto"/>
              </w:rPr>
              <w:t xml:space="preserve"> will feature in the Church, in the attractive Community Garden and in the village, including a Jazz Café hosted in a lovely garden. A Floral Dance through the village brings band music too.</w:t>
            </w:r>
          </w:p>
          <w:p w14:paraId="6E72D5DA" w14:textId="77777777" w:rsidR="00624033" w:rsidRPr="004830A4" w:rsidRDefault="00624033" w:rsidP="00624033">
            <w:pPr>
              <w:spacing w:after="0" w:line="240" w:lineRule="auto"/>
              <w:rPr>
                <w:rFonts w:eastAsia="Times New Roman" w:cs="Times New Roman"/>
                <w:color w:val="auto"/>
              </w:rPr>
            </w:pPr>
          </w:p>
          <w:p w14:paraId="4682F578"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 xml:space="preserve">No event in Cornwall would be complete without great food and drink, and the Village Hall will host locally-made </w:t>
            </w:r>
            <w:r w:rsidRPr="004830A4">
              <w:rPr>
                <w:rFonts w:eastAsia="Times New Roman" w:cs="Times New Roman"/>
                <w:b/>
                <w:bCs/>
                <w:color w:val="auto"/>
              </w:rPr>
              <w:t>refreshments</w:t>
            </w:r>
            <w:r w:rsidRPr="004830A4">
              <w:rPr>
                <w:rFonts w:eastAsia="Times New Roman" w:cs="Times New Roman"/>
                <w:color w:val="auto"/>
              </w:rPr>
              <w:t xml:space="preserve"> from 10am to 5pm daily</w:t>
            </w:r>
          </w:p>
          <w:p w14:paraId="290FDE60" w14:textId="77777777" w:rsidR="00624033" w:rsidRPr="004830A4" w:rsidRDefault="00624033" w:rsidP="00624033">
            <w:pPr>
              <w:spacing w:after="0" w:line="240" w:lineRule="auto"/>
              <w:rPr>
                <w:rFonts w:eastAsia="Times New Roman" w:cs="Times New Roman"/>
                <w:color w:val="auto"/>
              </w:rPr>
            </w:pPr>
          </w:p>
          <w:p w14:paraId="60D2E449"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 xml:space="preserve">Original </w:t>
            </w:r>
            <w:r w:rsidRPr="004830A4">
              <w:rPr>
                <w:rFonts w:eastAsia="Times New Roman" w:cs="Times New Roman"/>
                <w:b/>
                <w:bCs/>
                <w:color w:val="auto"/>
              </w:rPr>
              <w:t>crafts</w:t>
            </w:r>
            <w:r w:rsidRPr="004830A4">
              <w:rPr>
                <w:rFonts w:eastAsia="Times New Roman" w:cs="Times New Roman"/>
                <w:color w:val="auto"/>
              </w:rPr>
              <w:t xml:space="preserve"> exhibited for sale in the Chapel and playing field pavilion, a </w:t>
            </w:r>
            <w:r w:rsidRPr="004830A4">
              <w:rPr>
                <w:rFonts w:eastAsia="Times New Roman" w:cs="Times New Roman"/>
                <w:b/>
                <w:bCs/>
                <w:color w:val="auto"/>
              </w:rPr>
              <w:t>market</w:t>
            </w:r>
            <w:r w:rsidRPr="004830A4">
              <w:rPr>
                <w:rFonts w:eastAsia="Times New Roman" w:cs="Times New Roman"/>
                <w:color w:val="auto"/>
              </w:rPr>
              <w:t xml:space="preserve"> with plants, books, cakes and other exciting stalls will tempt browsers, plus a special exhibition of a local archaeological dig taking place this year.</w:t>
            </w:r>
          </w:p>
          <w:p w14:paraId="158CB570" w14:textId="77777777" w:rsidR="00624033" w:rsidRPr="004830A4" w:rsidRDefault="00624033" w:rsidP="00624033">
            <w:pPr>
              <w:spacing w:after="0" w:line="240" w:lineRule="auto"/>
              <w:rPr>
                <w:rFonts w:eastAsia="Times New Roman" w:cs="Times New Roman"/>
                <w:color w:val="auto"/>
              </w:rPr>
            </w:pPr>
          </w:p>
          <w:p w14:paraId="52195943"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 xml:space="preserve">Something new in the form of a </w:t>
            </w:r>
            <w:r w:rsidRPr="004830A4">
              <w:rPr>
                <w:rFonts w:eastAsia="Times New Roman" w:cs="Times New Roman"/>
                <w:b/>
                <w:bCs/>
                <w:color w:val="auto"/>
              </w:rPr>
              <w:t xml:space="preserve">Land Art Trail </w:t>
            </w:r>
            <w:r w:rsidRPr="004830A4">
              <w:rPr>
                <w:rFonts w:eastAsia="Times New Roman" w:cs="Times New Roman"/>
                <w:color w:val="auto"/>
              </w:rPr>
              <w:t xml:space="preserve">will take visitors to some of the special places in the village, and there will be added surprises along the way. A Duck Race along the River Loveny and a Grand Festival Draw will offer a range of great prizes. Fun sports and the </w:t>
            </w:r>
            <w:r w:rsidRPr="004830A4">
              <w:rPr>
                <w:rFonts w:eastAsia="Times New Roman" w:cs="Times New Roman"/>
                <w:b/>
                <w:bCs/>
                <w:color w:val="auto"/>
              </w:rPr>
              <w:t>World Smite Championship</w:t>
            </w:r>
            <w:r w:rsidRPr="004830A4">
              <w:rPr>
                <w:rFonts w:eastAsia="Times New Roman" w:cs="Times New Roman"/>
                <w:color w:val="auto"/>
              </w:rPr>
              <w:t xml:space="preserve"> also feature during the weekend.</w:t>
            </w:r>
          </w:p>
          <w:p w14:paraId="3182356F" w14:textId="77777777" w:rsidR="00624033" w:rsidRPr="004830A4" w:rsidRDefault="00624033" w:rsidP="00624033">
            <w:pPr>
              <w:spacing w:after="0" w:line="240" w:lineRule="auto"/>
              <w:rPr>
                <w:rFonts w:eastAsia="Times New Roman" w:cs="Times New Roman"/>
                <w:color w:val="auto"/>
              </w:rPr>
            </w:pPr>
          </w:p>
          <w:p w14:paraId="6B48B1D9" w14:textId="77777777" w:rsidR="00624033" w:rsidRPr="004830A4" w:rsidRDefault="00624033" w:rsidP="00624033">
            <w:pPr>
              <w:spacing w:after="0" w:line="240" w:lineRule="auto"/>
              <w:rPr>
                <w:rFonts w:eastAsia="Times New Roman" w:cs="Times New Roman"/>
                <w:color w:val="auto"/>
              </w:rPr>
            </w:pPr>
            <w:r w:rsidRPr="004830A4">
              <w:rPr>
                <w:rFonts w:eastAsia="Times New Roman" w:cs="Times New Roman"/>
                <w:color w:val="auto"/>
              </w:rPr>
              <w:t xml:space="preserve">Calor awarded the nationwide </w:t>
            </w:r>
            <w:r w:rsidRPr="004830A4">
              <w:rPr>
                <w:rFonts w:eastAsia="Times New Roman" w:cs="Times New Roman"/>
                <w:b/>
                <w:bCs/>
                <w:color w:val="auto"/>
              </w:rPr>
              <w:t>Village of the Year</w:t>
            </w:r>
            <w:r w:rsidRPr="004830A4">
              <w:rPr>
                <w:rFonts w:eastAsia="Times New Roman" w:cs="Times New Roman"/>
                <w:color w:val="auto"/>
              </w:rPr>
              <w:t xml:space="preserve"> title to St Neot; known for its community spirit, everyone will be offered a warm welcome to its Festival, which is to raise funds for capital improvements to St Neot Church and St Neot Chapel.</w:t>
            </w:r>
          </w:p>
          <w:p w14:paraId="5EDBB975" w14:textId="77777777" w:rsidR="00624033" w:rsidRPr="004830A4" w:rsidRDefault="00624033" w:rsidP="00624033">
            <w:pPr>
              <w:spacing w:after="0" w:line="240" w:lineRule="auto"/>
              <w:rPr>
                <w:rFonts w:eastAsia="Times New Roman" w:cs="Times New Roman"/>
                <w:color w:val="auto"/>
              </w:rPr>
            </w:pPr>
          </w:p>
          <w:p w14:paraId="2E669F70" w14:textId="77777777" w:rsidR="00624033" w:rsidRPr="004830A4" w:rsidRDefault="00624033" w:rsidP="00624033">
            <w:pPr>
              <w:spacing w:after="0" w:line="240" w:lineRule="auto"/>
              <w:rPr>
                <w:color w:val="auto"/>
              </w:rPr>
            </w:pPr>
            <w:r w:rsidRPr="004830A4">
              <w:rPr>
                <w:rFonts w:eastAsia="Times New Roman" w:cs="Times New Roman"/>
                <w:color w:val="auto"/>
              </w:rPr>
              <w:t xml:space="preserve">Car parking is available, just follow the signs. Satnav postcode is PL14 6NG. Follow the event on Facebook stneotvillagefestival, and </w:t>
            </w:r>
            <w:hyperlink r:id="rId11" w:tooltip="blocked::http://www.stneotvillagefestival.com/" w:history="1">
              <w:r w:rsidRPr="004830A4">
                <w:rPr>
                  <w:rStyle w:val="Hyperlink"/>
                  <w:rFonts w:eastAsia="Times New Roman" w:cs="Times New Roman"/>
                  <w:color w:val="auto"/>
                </w:rPr>
                <w:t>www.stneotvillagefestival.com</w:t>
              </w:r>
            </w:hyperlink>
            <w:r w:rsidRPr="004830A4">
              <w:rPr>
                <w:rFonts w:eastAsia="Times New Roman" w:cs="Times New Roman"/>
                <w:color w:val="auto"/>
              </w:rPr>
              <w:t xml:space="preserve"> </w:t>
            </w:r>
          </w:p>
          <w:p w14:paraId="31FF4EAD" w14:textId="77777777" w:rsidR="00624033" w:rsidRPr="004830A4" w:rsidRDefault="00624033" w:rsidP="00624033">
            <w:pPr>
              <w:pStyle w:val="TOC1"/>
              <w:rPr>
                <w:color w:val="auto"/>
              </w:rPr>
            </w:pPr>
          </w:p>
        </w:tc>
        <w:tc>
          <w:tcPr>
            <w:tcW w:w="864" w:type="dxa"/>
          </w:tcPr>
          <w:p w14:paraId="2A7A0529" w14:textId="77777777" w:rsidR="00624033" w:rsidRPr="004830A4" w:rsidRDefault="00624033" w:rsidP="00624033">
            <w:pPr>
              <w:pStyle w:val="NoSpacing"/>
              <w:rPr>
                <w:color w:val="auto"/>
              </w:rPr>
            </w:pPr>
          </w:p>
        </w:tc>
        <w:tc>
          <w:tcPr>
            <w:tcW w:w="864" w:type="dxa"/>
          </w:tcPr>
          <w:p w14:paraId="2624C638" w14:textId="77777777" w:rsidR="00624033" w:rsidRPr="004830A4" w:rsidRDefault="00624033" w:rsidP="00624033">
            <w:pPr>
              <w:pStyle w:val="NoSpacing"/>
              <w:rPr>
                <w:color w:val="auto"/>
              </w:rPr>
            </w:pPr>
          </w:p>
        </w:tc>
        <w:tc>
          <w:tcPr>
            <w:tcW w:w="6192" w:type="dxa"/>
          </w:tcPr>
          <w:p w14:paraId="6BD52164" w14:textId="77777777" w:rsidR="00624033" w:rsidRPr="004830A4" w:rsidRDefault="00624033" w:rsidP="00624033">
            <w:pPr>
              <w:jc w:val="center"/>
              <w:rPr>
                <w:color w:val="auto"/>
                <w:sz w:val="28"/>
                <w:szCs w:val="28"/>
              </w:rPr>
            </w:pPr>
            <w:r w:rsidRPr="004830A4">
              <w:rPr>
                <w:b/>
                <w:color w:val="auto"/>
                <w:sz w:val="28"/>
                <w:szCs w:val="28"/>
              </w:rPr>
              <w:t xml:space="preserve">Chapel Crafts </w:t>
            </w:r>
          </w:p>
          <w:p w14:paraId="6A6EEB5E" w14:textId="77777777" w:rsidR="00624033" w:rsidRPr="004830A4" w:rsidRDefault="00624033" w:rsidP="00624033">
            <w:pPr>
              <w:spacing w:line="240" w:lineRule="auto"/>
              <w:rPr>
                <w:color w:val="auto"/>
              </w:rPr>
            </w:pPr>
            <w:r w:rsidRPr="004830A4">
              <w:rPr>
                <w:color w:val="auto"/>
              </w:rPr>
              <w:t xml:space="preserve">A wonderful display of good quality Cornish Crafts for sale in the Chapel Hall (by the bridge). Opening times 10am to 5pm bar Sunday, which will be 12:30pm </w:t>
            </w:r>
          </w:p>
          <w:p w14:paraId="3C4860AC" w14:textId="77777777" w:rsidR="00624033" w:rsidRPr="004830A4" w:rsidRDefault="00624033" w:rsidP="00624033">
            <w:pPr>
              <w:jc w:val="center"/>
              <w:rPr>
                <w:color w:val="auto"/>
                <w:sz w:val="28"/>
                <w:szCs w:val="28"/>
              </w:rPr>
            </w:pPr>
            <w:r w:rsidRPr="004830A4">
              <w:rPr>
                <w:b/>
                <w:color w:val="auto"/>
                <w:sz w:val="28"/>
                <w:szCs w:val="28"/>
              </w:rPr>
              <w:t>Chapel Exhibition</w:t>
            </w:r>
          </w:p>
          <w:p w14:paraId="3FB17310" w14:textId="77777777" w:rsidR="00624033" w:rsidRPr="004830A4" w:rsidRDefault="00624033" w:rsidP="00624033">
            <w:pPr>
              <w:spacing w:line="240" w:lineRule="auto"/>
              <w:rPr>
                <w:color w:val="auto"/>
              </w:rPr>
            </w:pPr>
            <w:r w:rsidRPr="004830A4">
              <w:rPr>
                <w:color w:val="auto"/>
              </w:rPr>
              <w:t xml:space="preserve">Alongside the craft fayre in the Chapel itself will be exhibitions including one of a recent large local archaeological dig at West Northwood Farm </w:t>
            </w:r>
          </w:p>
          <w:p w14:paraId="1597F8B8" w14:textId="77777777" w:rsidR="00624033" w:rsidRPr="004830A4" w:rsidRDefault="00624033" w:rsidP="00624033">
            <w:pPr>
              <w:jc w:val="center"/>
              <w:rPr>
                <w:b/>
                <w:color w:val="auto"/>
                <w:sz w:val="28"/>
                <w:szCs w:val="28"/>
              </w:rPr>
            </w:pPr>
            <w:r w:rsidRPr="004830A4">
              <w:rPr>
                <w:b/>
                <w:color w:val="auto"/>
                <w:sz w:val="28"/>
                <w:szCs w:val="28"/>
              </w:rPr>
              <w:t xml:space="preserve">Pavilion Crafts </w:t>
            </w:r>
          </w:p>
          <w:p w14:paraId="022D5E66" w14:textId="77777777" w:rsidR="00624033" w:rsidRPr="004830A4" w:rsidRDefault="00624033" w:rsidP="00624033">
            <w:pPr>
              <w:spacing w:line="240" w:lineRule="auto"/>
              <w:rPr>
                <w:rFonts w:eastAsia="Times New Roman"/>
                <w:color w:val="auto"/>
              </w:rPr>
            </w:pPr>
            <w:r w:rsidRPr="004830A4">
              <w:rPr>
                <w:rFonts w:eastAsia="Times New Roman"/>
                <w:color w:val="auto"/>
              </w:rPr>
              <w:t>'Frayed Edges' is a small group of local textile artists who meet fortnightly at ROSEAND MEWS STUDIO - to complete challengers and enjoy experimental work in textiles.  They are all passionate about textiles as an art form and look forward to exhibiting their work at the St.Neot Festival.</w:t>
            </w:r>
          </w:p>
          <w:p w14:paraId="218B2155" w14:textId="77777777" w:rsidR="00624033" w:rsidRPr="004830A4" w:rsidRDefault="00624033" w:rsidP="00624033">
            <w:pPr>
              <w:jc w:val="center"/>
              <w:rPr>
                <w:color w:val="auto"/>
              </w:rPr>
            </w:pPr>
            <w:r w:rsidRPr="004830A4">
              <w:rPr>
                <w:b/>
                <w:color w:val="auto"/>
                <w:sz w:val="28"/>
                <w:szCs w:val="28"/>
              </w:rPr>
              <w:t>Smite</w:t>
            </w:r>
          </w:p>
          <w:p w14:paraId="718A8F26"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Smite, which originated, and is still based in St Neot, is a tactical skittles- based game which over the last twelve years, has gathered a huge following all over U.K. and beyond.</w:t>
            </w:r>
          </w:p>
          <w:p w14:paraId="6BA28A68" w14:textId="77777777" w:rsidR="00624033" w:rsidRPr="004830A4" w:rsidRDefault="00624033" w:rsidP="00624033">
            <w:pPr>
              <w:pStyle w:val="NormalWeb"/>
              <w:rPr>
                <w:rFonts w:asciiTheme="minorHAnsi" w:hAnsiTheme="minorHAnsi"/>
                <w:sz w:val="20"/>
                <w:szCs w:val="20"/>
              </w:rPr>
            </w:pPr>
          </w:p>
          <w:p w14:paraId="55A49D4F"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What used to be a gathering of local friends, now attracts up to 400 players each year, competing to become World Smite Champion!</w:t>
            </w:r>
          </w:p>
          <w:p w14:paraId="2733BE56" w14:textId="77777777" w:rsidR="00624033" w:rsidRPr="004830A4" w:rsidRDefault="00624033" w:rsidP="00624033">
            <w:pPr>
              <w:pStyle w:val="NormalWeb"/>
              <w:rPr>
                <w:rFonts w:asciiTheme="minorHAnsi" w:hAnsiTheme="minorHAnsi"/>
                <w:sz w:val="20"/>
                <w:szCs w:val="20"/>
              </w:rPr>
            </w:pPr>
          </w:p>
          <w:p w14:paraId="0719AC88"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 xml:space="preserve">The singles tournament smites off at 11:00 am on the Doorstep Green and Playing Field, with the Doubles beginning at 2:00 pm. In between there will be a barbecue and hopefully some live music too. All this on Festival Sunday 27th August (with back up on the Monday if it rains- extremely unlikely !!) </w:t>
            </w:r>
          </w:p>
          <w:p w14:paraId="7EFC9539" w14:textId="77777777" w:rsidR="00624033" w:rsidRPr="004830A4" w:rsidRDefault="00624033" w:rsidP="00624033">
            <w:pPr>
              <w:pStyle w:val="NormalWeb"/>
              <w:rPr>
                <w:rFonts w:asciiTheme="minorHAnsi" w:hAnsiTheme="minorHAnsi"/>
                <w:sz w:val="20"/>
                <w:szCs w:val="20"/>
              </w:rPr>
            </w:pPr>
          </w:p>
          <w:p w14:paraId="3AF5B846"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Last year the World titles both left the local area with a New Zealander taking the singles crown and the Doubles going west to Redruth.....Hoping to see local smiters  fighting to bring at least one of the titles back again!!</w:t>
            </w:r>
          </w:p>
          <w:p w14:paraId="7FAB25F9" w14:textId="77777777" w:rsidR="00624033" w:rsidRPr="004830A4" w:rsidRDefault="00624033" w:rsidP="00624033">
            <w:pPr>
              <w:pStyle w:val="NormalWeb"/>
              <w:rPr>
                <w:rFonts w:asciiTheme="minorHAnsi" w:hAnsiTheme="minorHAnsi"/>
                <w:sz w:val="20"/>
                <w:szCs w:val="20"/>
              </w:rPr>
            </w:pPr>
          </w:p>
          <w:p w14:paraId="63DCCBC6"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If you've played before, fancy giving it a go or are just plain curious to find out more...See you on The Smitch on Bank Holiday Sunday!</w:t>
            </w:r>
          </w:p>
          <w:p w14:paraId="288250C2"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£1 to play and free to watch...All proceeds to Festival Funds</w:t>
            </w:r>
          </w:p>
          <w:p w14:paraId="2A60F68C" w14:textId="77777777" w:rsidR="00624033" w:rsidRPr="004830A4" w:rsidRDefault="00624033" w:rsidP="00624033">
            <w:pPr>
              <w:pStyle w:val="NormalWeb"/>
              <w:rPr>
                <w:rFonts w:asciiTheme="minorHAnsi" w:hAnsiTheme="minorHAnsi"/>
                <w:sz w:val="20"/>
                <w:szCs w:val="20"/>
              </w:rPr>
            </w:pPr>
            <w:r w:rsidRPr="004830A4">
              <w:rPr>
                <w:rFonts w:asciiTheme="minorHAnsi" w:hAnsiTheme="minorHAnsi"/>
                <w:sz w:val="20"/>
                <w:szCs w:val="20"/>
              </w:rPr>
              <w:t>Contact Roger or Sue on 01579 320922 for further details.</w:t>
            </w:r>
          </w:p>
          <w:p w14:paraId="64DF2B0E" w14:textId="77777777" w:rsidR="00624033" w:rsidRPr="004830A4" w:rsidRDefault="00624033" w:rsidP="00624033">
            <w:pPr>
              <w:rPr>
                <w:rFonts w:eastAsia="Times New Roman"/>
                <w:color w:val="auto"/>
              </w:rPr>
            </w:pPr>
          </w:p>
          <w:p w14:paraId="60839BE4" w14:textId="77777777" w:rsidR="00624033" w:rsidRPr="004830A4" w:rsidRDefault="00624033" w:rsidP="00624033">
            <w:pPr>
              <w:jc w:val="center"/>
              <w:rPr>
                <w:color w:val="auto"/>
              </w:rPr>
            </w:pPr>
          </w:p>
          <w:p w14:paraId="34005192" w14:textId="77777777" w:rsidR="00624033" w:rsidRPr="004830A4" w:rsidRDefault="00624033" w:rsidP="00624033">
            <w:pPr>
              <w:rPr>
                <w:color w:val="auto"/>
              </w:rPr>
            </w:pPr>
          </w:p>
        </w:tc>
      </w:tr>
      <w:tr w:rsidR="004830A4" w:rsidRPr="004830A4" w14:paraId="49681F9F" w14:textId="77777777" w:rsidTr="00B41BFC">
        <w:trPr>
          <w:trHeight w:hRule="exact" w:val="417"/>
        </w:trPr>
        <w:tc>
          <w:tcPr>
            <w:tcW w:w="5908" w:type="dxa"/>
            <w:vAlign w:val="bottom"/>
          </w:tcPr>
          <w:p w14:paraId="1BBCE833" w14:textId="77777777" w:rsidR="00624033" w:rsidRPr="004830A4" w:rsidRDefault="00624033" w:rsidP="00624033">
            <w:pPr>
              <w:pStyle w:val="NoSpacing"/>
              <w:rPr>
                <w:rStyle w:val="PageNumber"/>
                <w:color w:val="auto"/>
              </w:rPr>
            </w:pPr>
          </w:p>
        </w:tc>
        <w:tc>
          <w:tcPr>
            <w:tcW w:w="864" w:type="dxa"/>
            <w:vAlign w:val="bottom"/>
          </w:tcPr>
          <w:p w14:paraId="3924B043" w14:textId="77777777" w:rsidR="00624033" w:rsidRPr="004830A4" w:rsidRDefault="00624033" w:rsidP="00624033">
            <w:pPr>
              <w:pStyle w:val="NoSpacing"/>
              <w:rPr>
                <w:color w:val="auto"/>
              </w:rPr>
            </w:pPr>
          </w:p>
        </w:tc>
        <w:tc>
          <w:tcPr>
            <w:tcW w:w="864" w:type="dxa"/>
            <w:vAlign w:val="bottom"/>
          </w:tcPr>
          <w:p w14:paraId="4F8ADBF9" w14:textId="77777777" w:rsidR="00624033" w:rsidRPr="004830A4" w:rsidRDefault="00624033" w:rsidP="00624033">
            <w:pPr>
              <w:pStyle w:val="NoSpacing"/>
              <w:rPr>
                <w:color w:val="auto"/>
              </w:rPr>
            </w:pPr>
          </w:p>
        </w:tc>
        <w:tc>
          <w:tcPr>
            <w:tcW w:w="6192" w:type="dxa"/>
            <w:vAlign w:val="bottom"/>
          </w:tcPr>
          <w:p w14:paraId="1D25ACEF" w14:textId="77777777" w:rsidR="00624033" w:rsidRPr="004830A4" w:rsidRDefault="00624033" w:rsidP="00624033">
            <w:pPr>
              <w:pStyle w:val="NoSpacing"/>
              <w:jc w:val="right"/>
              <w:rPr>
                <w:rStyle w:val="PageNumber"/>
                <w:color w:val="auto"/>
              </w:rPr>
            </w:pPr>
          </w:p>
        </w:tc>
      </w:tr>
    </w:tbl>
    <w:p w14:paraId="3A91E596" w14:textId="77777777" w:rsidR="00110075" w:rsidRPr="004830A4" w:rsidRDefault="00110075">
      <w:pPr>
        <w:pStyle w:val="NoSpacing"/>
        <w:rPr>
          <w:color w:val="auto"/>
        </w:rPr>
      </w:pPr>
    </w:p>
    <w:p w14:paraId="0A2188A2" w14:textId="77777777" w:rsidR="0093615B" w:rsidRPr="004830A4" w:rsidRDefault="0093615B">
      <w:pPr>
        <w:pStyle w:val="NoSpacing"/>
        <w:rPr>
          <w:color w:val="auto"/>
        </w:rPr>
      </w:pPr>
    </w:p>
    <w:p w14:paraId="438359DC" w14:textId="77777777" w:rsidR="00F17991" w:rsidRPr="004830A4" w:rsidRDefault="00F17991" w:rsidP="0093615B">
      <w:pPr>
        <w:rPr>
          <w:noProof/>
          <w:color w:val="auto"/>
        </w:rPr>
      </w:pPr>
    </w:p>
    <w:p w14:paraId="211B30CE" w14:textId="77777777" w:rsidR="00624033" w:rsidRPr="004830A4" w:rsidRDefault="00624033" w:rsidP="00624033">
      <w:pPr>
        <w:pStyle w:val="NoSpacing"/>
        <w:rPr>
          <w:color w:val="auto"/>
        </w:rPr>
      </w:pPr>
    </w:p>
    <w:tbl>
      <w:tblPr>
        <w:tblW w:w="14299" w:type="dxa"/>
        <w:tblInd w:w="142" w:type="dxa"/>
        <w:tblCellMar>
          <w:left w:w="0" w:type="dxa"/>
          <w:right w:w="0" w:type="dxa"/>
        </w:tblCellMar>
        <w:tblLook w:val="04A0" w:firstRow="1" w:lastRow="0" w:firstColumn="1" w:lastColumn="0" w:noHBand="0" w:noVBand="1"/>
        <w:tblDescription w:val="Page layout for 2 interior booklet pages"/>
      </w:tblPr>
      <w:tblGrid>
        <w:gridCol w:w="6379"/>
        <w:gridCol w:w="864"/>
        <w:gridCol w:w="599"/>
        <w:gridCol w:w="6457"/>
      </w:tblGrid>
      <w:tr w:rsidR="00256B09" w:rsidRPr="004830A4" w14:paraId="2DAABB1A" w14:textId="77777777" w:rsidTr="00256B09">
        <w:trPr>
          <w:trHeight w:hRule="exact" w:val="10402"/>
        </w:trPr>
        <w:tc>
          <w:tcPr>
            <w:tcW w:w="6379" w:type="dxa"/>
          </w:tcPr>
          <w:p w14:paraId="1BAC6C76" w14:textId="77777777" w:rsidR="00256B09" w:rsidRPr="004830A4" w:rsidRDefault="00256B09" w:rsidP="00256B09">
            <w:pPr>
              <w:jc w:val="center"/>
              <w:rPr>
                <w:rFonts w:eastAsia="Times New Roman"/>
                <w:color w:val="auto"/>
                <w:sz w:val="28"/>
                <w:szCs w:val="28"/>
              </w:rPr>
            </w:pPr>
            <w:r w:rsidRPr="004830A4">
              <w:rPr>
                <w:rFonts w:eastAsia="Times New Roman"/>
                <w:b/>
                <w:color w:val="auto"/>
                <w:sz w:val="28"/>
                <w:szCs w:val="28"/>
              </w:rPr>
              <w:t>Church Art Work</w:t>
            </w:r>
          </w:p>
          <w:p w14:paraId="40C9A084" w14:textId="77777777" w:rsidR="00256B09" w:rsidRPr="004830A4" w:rsidRDefault="00256B09" w:rsidP="00256B09">
            <w:pPr>
              <w:spacing w:line="240" w:lineRule="auto"/>
              <w:rPr>
                <w:rFonts w:eastAsia="Times New Roman"/>
                <w:color w:val="auto"/>
              </w:rPr>
            </w:pPr>
            <w:r w:rsidRPr="004830A4">
              <w:rPr>
                <w:rFonts w:eastAsia="Times New Roman"/>
                <w:color w:val="auto"/>
              </w:rPr>
              <w:t xml:space="preserve">Since 1993, when it was decided to include Art Work as an extra dimension, the high standard and reputation of the art has become a feature of the festival with many visitors coming solely to see the Art Work. </w:t>
            </w:r>
          </w:p>
          <w:p w14:paraId="121FC3E5" w14:textId="77777777" w:rsidR="00256B09" w:rsidRPr="004830A4" w:rsidRDefault="00256B09" w:rsidP="00256B09">
            <w:pPr>
              <w:spacing w:line="240" w:lineRule="auto"/>
              <w:rPr>
                <w:rFonts w:eastAsia="Times New Roman"/>
                <w:color w:val="auto"/>
              </w:rPr>
            </w:pPr>
            <w:r w:rsidRPr="004830A4">
              <w:rPr>
                <w:rFonts w:eastAsia="Times New Roman"/>
                <w:color w:val="auto"/>
              </w:rPr>
              <w:t>At this year’s Village Festival, it is hoped that you will be able to enjoy the wide variety of styles and media on so many diverse subjects for there is sure to be something to cater for all tastes displayed with the flowers in the beautiful setting of our Parish Church. All the Art work is for sale and can be taken away today and will serve as a reminder of your special day in St Neot  </w:t>
            </w:r>
          </w:p>
          <w:p w14:paraId="67AAD6CB" w14:textId="77777777" w:rsidR="00256B09" w:rsidRPr="004830A4" w:rsidRDefault="00256B09" w:rsidP="00256B09">
            <w:pPr>
              <w:spacing w:line="240" w:lineRule="auto"/>
              <w:rPr>
                <w:rFonts w:eastAsia="Times New Roman"/>
                <w:color w:val="auto"/>
              </w:rPr>
            </w:pPr>
            <w:r w:rsidRPr="004830A4">
              <w:rPr>
                <w:rFonts w:eastAsia="Times New Roman"/>
                <w:color w:val="auto"/>
              </w:rPr>
              <w:t xml:space="preserve">Interested artists who wish to take part in this prestigious festival with the Exhibition and Sale of Art are requested to get in touch with Mrs Jill Thomas, Tremarkyn, Wenmouth Cross, St Neot, Liskeard PL14 6NN tel: 01579 320669 or email </w:t>
            </w:r>
            <w:hyperlink r:id="rId12" w:history="1">
              <w:r w:rsidRPr="004830A4">
                <w:rPr>
                  <w:rStyle w:val="Hyperlink"/>
                  <w:rFonts w:eastAsia="Times New Roman"/>
                  <w:color w:val="auto"/>
                </w:rPr>
                <w:t>tremarkyn@btinternet.com</w:t>
              </w:r>
            </w:hyperlink>
            <w:r w:rsidRPr="004830A4">
              <w:rPr>
                <w:rFonts w:eastAsia="Times New Roman"/>
                <w:color w:val="auto"/>
              </w:rPr>
              <w:t>  for  further details.</w:t>
            </w:r>
          </w:p>
          <w:p w14:paraId="1FFF2934" w14:textId="77777777" w:rsidR="00256B09" w:rsidRPr="004830A4" w:rsidRDefault="00256B09" w:rsidP="00256B09">
            <w:pPr>
              <w:pStyle w:val="PlainText"/>
              <w:jc w:val="center"/>
              <w:rPr>
                <w:rFonts w:asciiTheme="minorHAnsi" w:hAnsiTheme="minorHAnsi"/>
                <w:b/>
                <w:sz w:val="28"/>
                <w:szCs w:val="28"/>
              </w:rPr>
            </w:pPr>
            <w:r w:rsidRPr="004830A4">
              <w:rPr>
                <w:rFonts w:asciiTheme="minorHAnsi" w:hAnsiTheme="minorHAnsi"/>
                <w:b/>
                <w:sz w:val="28"/>
                <w:szCs w:val="28"/>
              </w:rPr>
              <w:t>Land Art Trail</w:t>
            </w:r>
          </w:p>
          <w:p w14:paraId="1ADC623F" w14:textId="77777777" w:rsidR="00256B09" w:rsidRPr="004830A4" w:rsidRDefault="00256B09" w:rsidP="00256B09">
            <w:pPr>
              <w:pStyle w:val="PlainText"/>
              <w:jc w:val="center"/>
              <w:rPr>
                <w:rFonts w:asciiTheme="minorHAnsi" w:hAnsiTheme="minorHAnsi"/>
                <w:sz w:val="20"/>
                <w:szCs w:val="20"/>
              </w:rPr>
            </w:pPr>
          </w:p>
          <w:p w14:paraId="13B1C0C3"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Alongside the more traditional floral displays found inside the Church </w:t>
            </w:r>
            <w:r w:rsidRPr="004830A4">
              <w:rPr>
                <w:rFonts w:asciiTheme="minorHAnsi" w:hAnsiTheme="minorHAnsi"/>
                <w:iCs/>
                <w:sz w:val="20"/>
                <w:szCs w:val="20"/>
              </w:rPr>
              <w:t>based around the theme</w:t>
            </w:r>
            <w:r w:rsidRPr="004830A4">
              <w:rPr>
                <w:rFonts w:asciiTheme="minorHAnsi" w:hAnsiTheme="minorHAnsi"/>
                <w:i/>
                <w:iCs/>
                <w:sz w:val="20"/>
                <w:szCs w:val="20"/>
              </w:rPr>
              <w:t xml:space="preserve"> “The Rhythm of Life”</w:t>
            </w:r>
            <w:r w:rsidRPr="004830A4">
              <w:rPr>
                <w:rFonts w:asciiTheme="minorHAnsi" w:hAnsiTheme="minorHAnsi"/>
                <w:sz w:val="20"/>
                <w:szCs w:val="20"/>
              </w:rPr>
              <w:t xml:space="preserve">, the village of St. Neot offers a wealth of unusual places in which creativity can blossom. Take a stroll through the village and its community garden to stumble across our community's interpretation of 'Land Art'. </w:t>
            </w:r>
          </w:p>
          <w:p w14:paraId="253CC352" w14:textId="77777777" w:rsidR="00256B09" w:rsidRPr="004830A4" w:rsidRDefault="00256B09" w:rsidP="00256B09">
            <w:pPr>
              <w:pStyle w:val="PlainText"/>
              <w:rPr>
                <w:rFonts w:asciiTheme="minorHAnsi" w:hAnsiTheme="minorHAnsi"/>
                <w:sz w:val="20"/>
                <w:szCs w:val="20"/>
              </w:rPr>
            </w:pPr>
          </w:p>
          <w:p w14:paraId="271DE96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These will be formed using almost any medium from floral displays, textiles, naturally found objects to recycled items; all of which will be used creatively in a variety of spaces ~ sharing a message or simply being crazy!</w:t>
            </w:r>
          </w:p>
          <w:p w14:paraId="418FA1E8" w14:textId="77777777" w:rsidR="00256B09" w:rsidRPr="004830A4" w:rsidRDefault="00256B09" w:rsidP="00256B09">
            <w:pPr>
              <w:pStyle w:val="PlainText"/>
              <w:rPr>
                <w:rFonts w:asciiTheme="minorHAnsi" w:hAnsiTheme="minorHAnsi"/>
                <w:sz w:val="20"/>
                <w:szCs w:val="20"/>
              </w:rPr>
            </w:pPr>
          </w:p>
          <w:p w14:paraId="3E430F6F" w14:textId="77777777" w:rsidR="00256B09" w:rsidRPr="004830A4" w:rsidRDefault="00256B09" w:rsidP="00256B09">
            <w:pPr>
              <w:spacing w:line="240" w:lineRule="auto"/>
              <w:rPr>
                <w:color w:val="auto"/>
              </w:rPr>
            </w:pPr>
            <w:r w:rsidRPr="004830A4">
              <w:rPr>
                <w:color w:val="auto"/>
              </w:rPr>
              <w:t>We hope you will enjoy this new experience in St Neot's unique and inspirational village setting</w:t>
            </w:r>
          </w:p>
          <w:p w14:paraId="2DB3DA1C" w14:textId="77777777" w:rsidR="00256B09" w:rsidRPr="004830A4" w:rsidRDefault="00256B09" w:rsidP="00256B09">
            <w:pPr>
              <w:jc w:val="center"/>
              <w:rPr>
                <w:b/>
                <w:color w:val="auto"/>
                <w:sz w:val="28"/>
                <w:szCs w:val="28"/>
              </w:rPr>
            </w:pPr>
            <w:r w:rsidRPr="004830A4">
              <w:rPr>
                <w:b/>
                <w:color w:val="auto"/>
                <w:sz w:val="28"/>
                <w:szCs w:val="28"/>
              </w:rPr>
              <w:t xml:space="preserve">Cott Yard </w:t>
            </w:r>
          </w:p>
          <w:p w14:paraId="67C33445" w14:textId="77777777" w:rsidR="00256B09" w:rsidRPr="004830A4" w:rsidRDefault="00256B09" w:rsidP="00256B09">
            <w:pPr>
              <w:spacing w:line="240" w:lineRule="auto"/>
              <w:rPr>
                <w:rFonts w:eastAsia="Times New Roman"/>
                <w:color w:val="auto"/>
              </w:rPr>
            </w:pPr>
            <w:r w:rsidRPr="004830A4">
              <w:rPr>
                <w:rFonts w:eastAsia="Times New Roman"/>
                <w:color w:val="auto"/>
              </w:rPr>
              <w:t>Cott Yard, in the middle of St Neot village will host stalls offering home-made cakes, second hand books, tea and cakes, plants, fresh flowers and flower arrangements.</w:t>
            </w:r>
          </w:p>
          <w:p w14:paraId="46B91B93" w14:textId="77777777" w:rsidR="00256B09" w:rsidRPr="004830A4" w:rsidRDefault="00256B09" w:rsidP="00256B09">
            <w:pPr>
              <w:jc w:val="center"/>
              <w:rPr>
                <w:b/>
                <w:color w:val="auto"/>
                <w:sz w:val="28"/>
                <w:szCs w:val="28"/>
              </w:rPr>
            </w:pPr>
            <w:r w:rsidRPr="004830A4">
              <w:rPr>
                <w:b/>
                <w:color w:val="auto"/>
                <w:sz w:val="28"/>
                <w:szCs w:val="28"/>
              </w:rPr>
              <w:t>Information Point</w:t>
            </w:r>
          </w:p>
          <w:p w14:paraId="4663AE71" w14:textId="77777777" w:rsidR="00256B09" w:rsidRPr="004830A4" w:rsidRDefault="00256B09" w:rsidP="00256B09">
            <w:pPr>
              <w:rPr>
                <w:color w:val="auto"/>
              </w:rPr>
            </w:pPr>
            <w:r w:rsidRPr="004830A4">
              <w:rPr>
                <w:color w:val="auto"/>
              </w:rPr>
              <w:t>Outside Carlyon House there will be an information and sweet cart!</w:t>
            </w:r>
          </w:p>
          <w:p w14:paraId="79280F4C" w14:textId="77777777" w:rsidR="00256B09" w:rsidRPr="004830A4" w:rsidRDefault="00256B09" w:rsidP="00256B09">
            <w:pPr>
              <w:spacing w:line="240" w:lineRule="auto"/>
              <w:rPr>
                <w:color w:val="auto"/>
              </w:rPr>
            </w:pPr>
          </w:p>
          <w:p w14:paraId="5DA53566" w14:textId="77777777" w:rsidR="00256B09" w:rsidRPr="004830A4" w:rsidRDefault="00256B09" w:rsidP="00256B09">
            <w:pPr>
              <w:pStyle w:val="Body"/>
              <w:jc w:val="center"/>
              <w:rPr>
                <w:rFonts w:asciiTheme="minorHAnsi" w:hAnsiTheme="minorHAnsi"/>
                <w:color w:val="auto"/>
                <w:sz w:val="20"/>
                <w:szCs w:val="20"/>
              </w:rPr>
            </w:pPr>
          </w:p>
        </w:tc>
        <w:tc>
          <w:tcPr>
            <w:tcW w:w="864" w:type="dxa"/>
          </w:tcPr>
          <w:p w14:paraId="25FE82B1" w14:textId="77777777" w:rsidR="00256B09" w:rsidRPr="004830A4" w:rsidRDefault="00256B09" w:rsidP="00256B09">
            <w:pPr>
              <w:pStyle w:val="NoSpacing"/>
              <w:rPr>
                <w:color w:val="auto"/>
              </w:rPr>
            </w:pPr>
          </w:p>
          <w:p w14:paraId="2FE884B6" w14:textId="77777777" w:rsidR="00256B09" w:rsidRPr="004830A4" w:rsidRDefault="00256B09" w:rsidP="00256B09">
            <w:pPr>
              <w:pStyle w:val="NoSpacing"/>
              <w:rPr>
                <w:color w:val="auto"/>
              </w:rPr>
            </w:pPr>
          </w:p>
        </w:tc>
        <w:tc>
          <w:tcPr>
            <w:tcW w:w="599" w:type="dxa"/>
          </w:tcPr>
          <w:p w14:paraId="06380DBE" w14:textId="77777777" w:rsidR="00256B09" w:rsidRPr="004830A4" w:rsidRDefault="00256B09" w:rsidP="00256B09">
            <w:pPr>
              <w:pStyle w:val="NoSpacing"/>
              <w:rPr>
                <w:color w:val="auto"/>
              </w:rPr>
            </w:pPr>
          </w:p>
        </w:tc>
        <w:tc>
          <w:tcPr>
            <w:tcW w:w="6457" w:type="dxa"/>
          </w:tcPr>
          <w:p w14:paraId="6926E53B" w14:textId="77777777" w:rsidR="00256B09" w:rsidRPr="004830A4" w:rsidRDefault="00256B09" w:rsidP="00256B09">
            <w:pPr>
              <w:pStyle w:val="PlainText"/>
              <w:rPr>
                <w:rFonts w:asciiTheme="minorHAnsi" w:hAnsiTheme="minorHAnsi"/>
                <w:b/>
                <w:sz w:val="32"/>
                <w:szCs w:val="32"/>
              </w:rPr>
            </w:pPr>
            <w:r w:rsidRPr="004830A4">
              <w:rPr>
                <w:rFonts w:asciiTheme="minorHAnsi" w:hAnsiTheme="minorHAnsi"/>
                <w:b/>
                <w:sz w:val="32"/>
                <w:szCs w:val="32"/>
              </w:rPr>
              <w:t>St Neot Church Flower Festival</w:t>
            </w:r>
          </w:p>
          <w:p w14:paraId="1434FEAC" w14:textId="77777777" w:rsidR="00256B09" w:rsidRPr="004830A4" w:rsidRDefault="00256B09" w:rsidP="00256B09">
            <w:pPr>
              <w:pStyle w:val="PlainText"/>
              <w:jc w:val="center"/>
              <w:rPr>
                <w:rFonts w:asciiTheme="minorHAnsi" w:hAnsiTheme="minorHAnsi"/>
                <w:sz w:val="20"/>
                <w:szCs w:val="20"/>
              </w:rPr>
            </w:pPr>
          </w:p>
          <w:p w14:paraId="501AD816"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 Flower Festival in St Neot Church, has the theme “</w:t>
            </w:r>
            <w:r w:rsidRPr="004830A4">
              <w:rPr>
                <w:rFonts w:asciiTheme="minorHAnsi" w:hAnsiTheme="minorHAnsi"/>
                <w:b/>
                <w:sz w:val="20"/>
                <w:szCs w:val="20"/>
              </w:rPr>
              <w:t>Musical Memories</w:t>
            </w:r>
            <w:r w:rsidRPr="004830A4">
              <w:rPr>
                <w:rFonts w:asciiTheme="minorHAnsi" w:hAnsiTheme="minorHAnsi"/>
                <w:sz w:val="20"/>
                <w:szCs w:val="20"/>
              </w:rPr>
              <w:t xml:space="preserve">” with some 28 major arrangements covering a wide range of favourite musical pieces. </w:t>
            </w:r>
          </w:p>
          <w:p w14:paraId="30E0A866" w14:textId="77777777" w:rsidR="00256B09" w:rsidRPr="004830A4" w:rsidRDefault="00256B09" w:rsidP="00256B09">
            <w:pPr>
              <w:pStyle w:val="PlainText"/>
              <w:rPr>
                <w:rFonts w:asciiTheme="minorHAnsi" w:hAnsiTheme="minorHAnsi"/>
                <w:sz w:val="20"/>
                <w:szCs w:val="20"/>
              </w:rPr>
            </w:pPr>
          </w:p>
          <w:p w14:paraId="35A913D1"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A round floral carpet in the centre of the church as the focal point is entitled </w:t>
            </w:r>
            <w:r w:rsidRPr="004830A4">
              <w:rPr>
                <w:rFonts w:asciiTheme="minorHAnsi" w:hAnsiTheme="minorHAnsi"/>
                <w:b/>
                <w:sz w:val="20"/>
                <w:szCs w:val="20"/>
              </w:rPr>
              <w:t>“The Circle of Life”</w:t>
            </w:r>
            <w:r w:rsidRPr="004830A4">
              <w:rPr>
                <w:rFonts w:asciiTheme="minorHAnsi" w:hAnsiTheme="minorHAnsi"/>
                <w:sz w:val="20"/>
                <w:szCs w:val="20"/>
              </w:rPr>
              <w:t xml:space="preserve">. </w:t>
            </w:r>
          </w:p>
          <w:p w14:paraId="326A0CB2" w14:textId="77777777" w:rsidR="00256B09" w:rsidRPr="004830A4" w:rsidRDefault="00256B09" w:rsidP="00256B09">
            <w:pPr>
              <w:pStyle w:val="PlainText"/>
              <w:rPr>
                <w:rFonts w:asciiTheme="minorHAnsi" w:hAnsiTheme="minorHAnsi"/>
                <w:sz w:val="20"/>
                <w:szCs w:val="20"/>
              </w:rPr>
            </w:pPr>
          </w:p>
          <w:p w14:paraId="2975E55A" w14:textId="73404D95"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The floral displays will be </w:t>
            </w:r>
            <w:r w:rsidR="00EC6F60">
              <w:rPr>
                <w:rFonts w:asciiTheme="minorHAnsi" w:hAnsiTheme="minorHAnsi"/>
                <w:sz w:val="20"/>
                <w:szCs w:val="20"/>
              </w:rPr>
              <w:t>inspired by</w:t>
            </w:r>
            <w:bookmarkStart w:id="0" w:name="_GoBack"/>
            <w:bookmarkEnd w:id="0"/>
            <w:r w:rsidRPr="004830A4">
              <w:rPr>
                <w:rFonts w:asciiTheme="minorHAnsi" w:hAnsiTheme="minorHAnsi"/>
                <w:sz w:val="20"/>
                <w:szCs w:val="20"/>
              </w:rPr>
              <w:t xml:space="preserve"> the following music:</w:t>
            </w:r>
          </w:p>
          <w:p w14:paraId="2AEC7B9F" w14:textId="77777777" w:rsidR="00256B09" w:rsidRPr="004830A4" w:rsidRDefault="00256B09" w:rsidP="00256B09">
            <w:pPr>
              <w:pStyle w:val="PlainText"/>
              <w:rPr>
                <w:rFonts w:asciiTheme="minorHAnsi" w:hAnsiTheme="minorHAnsi"/>
                <w:sz w:val="20"/>
                <w:szCs w:val="20"/>
              </w:rPr>
            </w:pPr>
          </w:p>
          <w:p w14:paraId="4D4F5901"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Thank you for the music – Abba</w:t>
            </w:r>
          </w:p>
          <w:p w14:paraId="781657D2"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 rhythm of life - ‘Sweet Charity’ Coleman</w:t>
            </w:r>
          </w:p>
          <w:p w14:paraId="0C34190A"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Fly me to the moon  </w:t>
            </w:r>
          </w:p>
          <w:p w14:paraId="45B150F3"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We’re all going on a summer holiday</w:t>
            </w:r>
          </w:p>
          <w:p w14:paraId="3E7B5C9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Moondance - Van Morrison</w:t>
            </w:r>
          </w:p>
          <w:p w14:paraId="1D9BA5F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Candle in the Wind -  Elton John </w:t>
            </w:r>
          </w:p>
          <w:p w14:paraId="773A7C12"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Send in the Clowns -  Sondheim</w:t>
            </w:r>
          </w:p>
          <w:p w14:paraId="19B6B71A"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Under African Skies -  Paul Simon</w:t>
            </w:r>
          </w:p>
          <w:p w14:paraId="119B1DF7"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I’m still standing - Elton John</w:t>
            </w:r>
          </w:p>
          <w:p w14:paraId="06D9451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 xml:space="preserve">One, two, three, four, five </w:t>
            </w:r>
          </w:p>
          <w:p w14:paraId="583BDA8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Rock a bye baby</w:t>
            </w:r>
          </w:p>
          <w:p w14:paraId="0B3AFA62"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Circle of Life - ‘Lion King’ Elton John, Tim Rice</w:t>
            </w:r>
          </w:p>
          <w:p w14:paraId="70A441D0"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You raise me up - Josh Groban</w:t>
            </w:r>
          </w:p>
          <w:p w14:paraId="687DBBF3"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Up, up and away</w:t>
            </w:r>
          </w:p>
          <w:p w14:paraId="3AA04EFE"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Stranger on the shore - Acker Bilk</w:t>
            </w:r>
          </w:p>
          <w:p w14:paraId="33032776"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In an English country garden – Jimmie Rodgers</w:t>
            </w:r>
          </w:p>
          <w:p w14:paraId="1B0DB4C2"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 virgin Mary had a baby boy</w:t>
            </w:r>
          </w:p>
          <w:p w14:paraId="77DC369D"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 Lord’s my shepherd</w:t>
            </w:r>
          </w:p>
          <w:p w14:paraId="5628117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Singing in the rain</w:t>
            </w:r>
          </w:p>
          <w:p w14:paraId="5A32890C"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Love is like a butterfly – Dolly Parton</w:t>
            </w:r>
          </w:p>
          <w:p w14:paraId="5FC07F81"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Stardust – Nat King Cole</w:t>
            </w:r>
          </w:p>
          <w:p w14:paraId="76E85226"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Roll out the barrel – WWII</w:t>
            </w:r>
          </w:p>
          <w:p w14:paraId="49A47749"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Fields of gold – Sting</w:t>
            </w:r>
          </w:p>
          <w:p w14:paraId="4581128C"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The wedding March</w:t>
            </w:r>
          </w:p>
          <w:p w14:paraId="03B15556"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I can hear the bells – ‘Hairspray’</w:t>
            </w:r>
          </w:p>
          <w:p w14:paraId="45237ADD"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Blowing in the wind</w:t>
            </w:r>
          </w:p>
          <w:p w14:paraId="7D2D5A15" w14:textId="77777777" w:rsidR="00256B09" w:rsidRPr="004830A4" w:rsidRDefault="00256B09" w:rsidP="00256B09">
            <w:pPr>
              <w:pStyle w:val="PlainText"/>
              <w:rPr>
                <w:rFonts w:asciiTheme="minorHAnsi" w:hAnsiTheme="minorHAnsi"/>
                <w:sz w:val="20"/>
                <w:szCs w:val="20"/>
              </w:rPr>
            </w:pPr>
            <w:r w:rsidRPr="004830A4">
              <w:rPr>
                <w:rFonts w:asciiTheme="minorHAnsi" w:hAnsiTheme="minorHAnsi"/>
                <w:sz w:val="20"/>
                <w:szCs w:val="20"/>
              </w:rPr>
              <w:t>Till we meet again</w:t>
            </w:r>
          </w:p>
          <w:p w14:paraId="4FE5C3C0" w14:textId="77777777" w:rsidR="00256B09" w:rsidRPr="004830A4" w:rsidRDefault="00256B09" w:rsidP="00256B09">
            <w:pPr>
              <w:rPr>
                <w:color w:val="auto"/>
              </w:rPr>
            </w:pPr>
            <w:r w:rsidRPr="004830A4">
              <w:rPr>
                <w:color w:val="auto"/>
              </w:rPr>
              <w:t>I vow to thee my country</w:t>
            </w:r>
          </w:p>
          <w:p w14:paraId="3C937AC9" w14:textId="656308C7" w:rsidR="00256B09" w:rsidRPr="004830A4" w:rsidRDefault="00256B09" w:rsidP="00256B09">
            <w:pPr>
              <w:spacing w:line="240" w:lineRule="auto"/>
              <w:rPr>
                <w:color w:val="auto"/>
              </w:rPr>
            </w:pPr>
            <w:r w:rsidRPr="004830A4">
              <w:rPr>
                <w:color w:val="auto"/>
              </w:rPr>
              <w:t>During the Flower Festival, there will be live music following the theme of the Festival. This will range from the organ</w:t>
            </w:r>
            <w:r w:rsidR="00B14164">
              <w:rPr>
                <w:color w:val="auto"/>
              </w:rPr>
              <w:t xml:space="preserve"> and piano </w:t>
            </w:r>
            <w:r w:rsidRPr="004830A4">
              <w:rPr>
                <w:color w:val="auto"/>
              </w:rPr>
              <w:t xml:space="preserve">through eukelades to acapella singers </w:t>
            </w:r>
            <w:r w:rsidR="00B14164">
              <w:rPr>
                <w:color w:val="auto"/>
              </w:rPr>
              <w:t xml:space="preserve">and acoustic groups </w:t>
            </w:r>
            <w:r w:rsidRPr="004830A4">
              <w:rPr>
                <w:color w:val="auto"/>
              </w:rPr>
              <w:t xml:space="preserve">for your enjoyment. </w:t>
            </w:r>
          </w:p>
          <w:p w14:paraId="208BC900" w14:textId="77777777" w:rsidR="00256B09" w:rsidRPr="004830A4" w:rsidRDefault="00256B09" w:rsidP="00256B09">
            <w:pPr>
              <w:spacing w:line="240" w:lineRule="auto"/>
              <w:rPr>
                <w:color w:val="auto"/>
              </w:rPr>
            </w:pPr>
          </w:p>
        </w:tc>
      </w:tr>
    </w:tbl>
    <w:p w14:paraId="09D88D78" w14:textId="77777777" w:rsidR="0093615B" w:rsidRPr="004830A4" w:rsidRDefault="0093615B" w:rsidP="0093615B">
      <w:pPr>
        <w:rPr>
          <w:color w:val="auto"/>
        </w:rPr>
      </w:pPr>
      <w:r w:rsidRPr="004830A4">
        <w:rPr>
          <w:color w:val="auto"/>
        </w:rPr>
        <w:br w:type="page"/>
      </w:r>
    </w:p>
    <w:p w14:paraId="53B7F0D6" w14:textId="77777777" w:rsidR="00110075" w:rsidRPr="004830A4" w:rsidRDefault="00110075">
      <w:pPr>
        <w:pStyle w:val="NoSpacing"/>
        <w:rPr>
          <w:color w:val="auto"/>
        </w:rPr>
      </w:pPr>
    </w:p>
    <w:tbl>
      <w:tblPr>
        <w:tblW w:w="14459" w:type="dxa"/>
        <w:tblCellMar>
          <w:left w:w="0" w:type="dxa"/>
          <w:right w:w="0" w:type="dxa"/>
        </w:tblCellMar>
        <w:tblLook w:val="04A0" w:firstRow="1" w:lastRow="0" w:firstColumn="1" w:lastColumn="0" w:noHBand="0" w:noVBand="1"/>
        <w:tblDescription w:val="Page layout for 2 interior booklet pages"/>
      </w:tblPr>
      <w:tblGrid>
        <w:gridCol w:w="6192"/>
        <w:gridCol w:w="864"/>
        <w:gridCol w:w="741"/>
        <w:gridCol w:w="6662"/>
      </w:tblGrid>
      <w:tr w:rsidR="004830A4" w:rsidRPr="004830A4" w14:paraId="34999E33" w14:textId="77777777" w:rsidTr="00B14164">
        <w:trPr>
          <w:trHeight w:hRule="exact" w:val="10402"/>
        </w:trPr>
        <w:tc>
          <w:tcPr>
            <w:tcW w:w="6192" w:type="dxa"/>
          </w:tcPr>
          <w:p w14:paraId="6FF62A0E" w14:textId="77777777" w:rsidR="00256B09" w:rsidRPr="004830A4" w:rsidRDefault="00256B09" w:rsidP="00256B09">
            <w:pPr>
              <w:jc w:val="center"/>
              <w:rPr>
                <w:rFonts w:eastAsia="Times New Roman"/>
                <w:b/>
                <w:color w:val="auto"/>
                <w:sz w:val="28"/>
                <w:szCs w:val="28"/>
              </w:rPr>
            </w:pPr>
            <w:r w:rsidRPr="004830A4">
              <w:rPr>
                <w:rFonts w:eastAsia="Times New Roman"/>
                <w:b/>
                <w:color w:val="auto"/>
                <w:sz w:val="28"/>
                <w:szCs w:val="28"/>
              </w:rPr>
              <w:t>What is on When?</w:t>
            </w:r>
          </w:p>
          <w:p w14:paraId="51B85598" w14:textId="77777777" w:rsidR="00256B09" w:rsidRPr="004830A4" w:rsidRDefault="00256B09" w:rsidP="00256B09">
            <w:pPr>
              <w:jc w:val="center"/>
              <w:rPr>
                <w:rFonts w:eastAsia="Times New Roman"/>
                <w:color w:val="auto"/>
                <w:sz w:val="28"/>
                <w:szCs w:val="28"/>
              </w:rPr>
            </w:pPr>
            <w:r w:rsidRPr="004830A4">
              <w:rPr>
                <w:rFonts w:eastAsia="Times New Roman"/>
                <w:b/>
                <w:color w:val="auto"/>
                <w:sz w:val="28"/>
                <w:szCs w:val="28"/>
              </w:rPr>
              <w:t>Thursday 24</w:t>
            </w:r>
            <w:r w:rsidRPr="004830A4">
              <w:rPr>
                <w:rFonts w:eastAsia="Times New Roman"/>
                <w:b/>
                <w:color w:val="auto"/>
                <w:sz w:val="28"/>
                <w:szCs w:val="28"/>
                <w:vertAlign w:val="superscript"/>
              </w:rPr>
              <w:t>th</w:t>
            </w:r>
            <w:r w:rsidRPr="004830A4">
              <w:rPr>
                <w:rFonts w:eastAsia="Times New Roman"/>
                <w:b/>
                <w:color w:val="auto"/>
                <w:sz w:val="28"/>
                <w:szCs w:val="28"/>
              </w:rPr>
              <w:t xml:space="preserve"> August</w:t>
            </w:r>
          </w:p>
          <w:p w14:paraId="27B88176" w14:textId="77777777" w:rsidR="00256B09" w:rsidRPr="004830A4" w:rsidRDefault="00256B09" w:rsidP="00256B09">
            <w:pPr>
              <w:spacing w:line="240" w:lineRule="auto"/>
              <w:rPr>
                <w:rFonts w:eastAsia="Times New Roman"/>
                <w:color w:val="auto"/>
              </w:rPr>
            </w:pPr>
            <w:r w:rsidRPr="004830A4">
              <w:rPr>
                <w:rFonts w:eastAsia="Times New Roman"/>
                <w:color w:val="auto"/>
              </w:rPr>
              <w:t xml:space="preserve">7:30 pm Loveny MVC opening concert in St Neot Church </w:t>
            </w:r>
          </w:p>
          <w:p w14:paraId="6C4B4C27" w14:textId="77777777" w:rsidR="00256B09" w:rsidRPr="002C7C8F" w:rsidRDefault="00256B09" w:rsidP="00256B09">
            <w:pPr>
              <w:pStyle w:val="PlainText"/>
              <w:jc w:val="center"/>
              <w:rPr>
                <w:rFonts w:asciiTheme="minorHAnsi" w:hAnsiTheme="minorHAnsi"/>
                <w:b/>
                <w:sz w:val="28"/>
                <w:szCs w:val="28"/>
                <w:lang w:val="en-US"/>
              </w:rPr>
            </w:pPr>
          </w:p>
          <w:p w14:paraId="1FB56E87" w14:textId="77777777" w:rsidR="00256B09" w:rsidRPr="004830A4" w:rsidRDefault="00256B09" w:rsidP="00256B09">
            <w:pPr>
              <w:pStyle w:val="PlainText"/>
              <w:jc w:val="center"/>
              <w:rPr>
                <w:rFonts w:asciiTheme="minorHAnsi" w:hAnsiTheme="minorHAnsi"/>
                <w:b/>
                <w:sz w:val="28"/>
                <w:szCs w:val="28"/>
              </w:rPr>
            </w:pPr>
            <w:r w:rsidRPr="004830A4">
              <w:rPr>
                <w:rFonts w:asciiTheme="minorHAnsi" w:hAnsiTheme="minorHAnsi"/>
                <w:b/>
                <w:sz w:val="28"/>
                <w:szCs w:val="28"/>
              </w:rPr>
              <w:t>Friday 25</w:t>
            </w:r>
            <w:r w:rsidRPr="004830A4">
              <w:rPr>
                <w:rFonts w:asciiTheme="minorHAnsi" w:hAnsiTheme="minorHAnsi"/>
                <w:b/>
                <w:sz w:val="28"/>
                <w:szCs w:val="28"/>
                <w:vertAlign w:val="superscript"/>
              </w:rPr>
              <w:t>th</w:t>
            </w:r>
            <w:r w:rsidRPr="004830A4">
              <w:rPr>
                <w:rFonts w:asciiTheme="minorHAnsi" w:hAnsiTheme="minorHAnsi"/>
                <w:b/>
                <w:sz w:val="28"/>
                <w:szCs w:val="28"/>
              </w:rPr>
              <w:t xml:space="preserve"> August</w:t>
            </w:r>
          </w:p>
          <w:p w14:paraId="0E5DFC59" w14:textId="77777777" w:rsidR="00256B09" w:rsidRPr="004830A4" w:rsidRDefault="00256B09" w:rsidP="00256B09">
            <w:pPr>
              <w:pStyle w:val="PlainText"/>
              <w:jc w:val="center"/>
              <w:rPr>
                <w:rFonts w:asciiTheme="minorHAnsi" w:hAnsiTheme="minorHAnsi"/>
                <w:sz w:val="20"/>
                <w:szCs w:val="20"/>
              </w:rPr>
            </w:pPr>
          </w:p>
          <w:p w14:paraId="46A6AADD" w14:textId="77777777" w:rsidR="00256B09" w:rsidRPr="004830A4" w:rsidRDefault="00256B09" w:rsidP="00256B09">
            <w:pPr>
              <w:spacing w:line="240" w:lineRule="auto"/>
              <w:rPr>
                <w:color w:val="auto"/>
              </w:rPr>
            </w:pPr>
            <w:r w:rsidRPr="004830A4">
              <w:rPr>
                <w:color w:val="auto"/>
              </w:rPr>
              <w:t>10am to 5pm ~ Flower Festival in St Neot Church entry £4</w:t>
            </w:r>
          </w:p>
          <w:p w14:paraId="02F5B389" w14:textId="77777777" w:rsidR="00256B09" w:rsidRPr="004830A4" w:rsidRDefault="00256B09" w:rsidP="00256B09">
            <w:pPr>
              <w:spacing w:line="240" w:lineRule="auto"/>
              <w:rPr>
                <w:color w:val="auto"/>
              </w:rPr>
            </w:pPr>
            <w:r w:rsidRPr="004830A4">
              <w:rPr>
                <w:color w:val="auto"/>
              </w:rPr>
              <w:t>10am to 5pm ~ Art Work in St Neot Church (entry with Flower  Festival)</w:t>
            </w:r>
          </w:p>
          <w:p w14:paraId="5D2713A8" w14:textId="3375541A" w:rsidR="00256B09" w:rsidRDefault="00256B09" w:rsidP="00256B09">
            <w:pPr>
              <w:spacing w:line="240" w:lineRule="auto"/>
              <w:rPr>
                <w:color w:val="auto"/>
              </w:rPr>
            </w:pPr>
            <w:r>
              <w:rPr>
                <w:color w:val="auto"/>
              </w:rPr>
              <w:t xml:space="preserve">10am to 5pm ~ Land Art Trail </w:t>
            </w:r>
          </w:p>
          <w:p w14:paraId="26F53AAE" w14:textId="4EACFB07" w:rsidR="00256B09" w:rsidRPr="004830A4" w:rsidRDefault="00256B09" w:rsidP="00256B09">
            <w:pPr>
              <w:spacing w:line="240" w:lineRule="auto"/>
              <w:rPr>
                <w:color w:val="auto"/>
              </w:rPr>
            </w:pPr>
            <w:r w:rsidRPr="004830A4">
              <w:rPr>
                <w:color w:val="auto"/>
              </w:rPr>
              <w:t>10am to 5pm ~ Village Café and Kitchen in Village Hall</w:t>
            </w:r>
          </w:p>
          <w:p w14:paraId="28D8E9A0" w14:textId="77777777" w:rsidR="00256B09" w:rsidRPr="004830A4" w:rsidRDefault="00256B09" w:rsidP="00256B09">
            <w:pPr>
              <w:spacing w:line="240" w:lineRule="auto"/>
              <w:rPr>
                <w:color w:val="auto"/>
              </w:rPr>
            </w:pPr>
            <w:r w:rsidRPr="004830A4">
              <w:rPr>
                <w:color w:val="auto"/>
              </w:rPr>
              <w:t>10am to 5pm ~ Cott Yard stalls</w:t>
            </w:r>
          </w:p>
          <w:p w14:paraId="24876363" w14:textId="77777777" w:rsidR="00256B09" w:rsidRPr="004830A4" w:rsidRDefault="00256B09" w:rsidP="00256B09">
            <w:pPr>
              <w:spacing w:line="240" w:lineRule="auto"/>
              <w:rPr>
                <w:color w:val="auto"/>
              </w:rPr>
            </w:pPr>
            <w:r w:rsidRPr="004830A4">
              <w:rPr>
                <w:color w:val="auto"/>
              </w:rPr>
              <w:t xml:space="preserve">10am to 5pm ~ Chapel Crafts in St Neot Chapel School Room </w:t>
            </w:r>
          </w:p>
          <w:p w14:paraId="78FC92A5" w14:textId="77777777" w:rsidR="00256B09" w:rsidRPr="004830A4" w:rsidRDefault="00256B09" w:rsidP="00256B09">
            <w:pPr>
              <w:spacing w:line="240" w:lineRule="auto"/>
              <w:rPr>
                <w:color w:val="auto"/>
              </w:rPr>
            </w:pPr>
            <w:r w:rsidRPr="004830A4">
              <w:rPr>
                <w:color w:val="auto"/>
              </w:rPr>
              <w:t>10am to 5pm ~ Flowers and Archaeological Exhibition in St Neot Chapel</w:t>
            </w:r>
          </w:p>
          <w:p w14:paraId="0C92C14D" w14:textId="77777777" w:rsidR="00256B09" w:rsidRPr="004830A4" w:rsidRDefault="00256B09" w:rsidP="00256B09">
            <w:pPr>
              <w:spacing w:line="240" w:lineRule="auto"/>
              <w:rPr>
                <w:color w:val="auto"/>
              </w:rPr>
            </w:pPr>
            <w:r w:rsidRPr="004830A4">
              <w:rPr>
                <w:color w:val="auto"/>
              </w:rPr>
              <w:t xml:space="preserve">10am to 5pm ~ Pavilion Crafts with Roseand Mews Studio   </w:t>
            </w:r>
          </w:p>
          <w:p w14:paraId="750E561A" w14:textId="77777777" w:rsidR="00256B09" w:rsidRPr="004830A4" w:rsidRDefault="00256B09" w:rsidP="00256B09">
            <w:pPr>
              <w:jc w:val="center"/>
              <w:rPr>
                <w:b/>
                <w:color w:val="auto"/>
                <w:sz w:val="28"/>
                <w:szCs w:val="28"/>
              </w:rPr>
            </w:pPr>
          </w:p>
          <w:p w14:paraId="420A06F3" w14:textId="77777777" w:rsidR="00256B09" w:rsidRPr="004830A4" w:rsidRDefault="00256B09" w:rsidP="00256B09">
            <w:pPr>
              <w:jc w:val="center"/>
              <w:rPr>
                <w:b/>
                <w:color w:val="auto"/>
                <w:sz w:val="28"/>
                <w:szCs w:val="28"/>
              </w:rPr>
            </w:pPr>
            <w:r w:rsidRPr="004830A4">
              <w:rPr>
                <w:b/>
                <w:color w:val="auto"/>
                <w:sz w:val="28"/>
                <w:szCs w:val="28"/>
              </w:rPr>
              <w:t>Saturday 26</w:t>
            </w:r>
            <w:r w:rsidRPr="004830A4">
              <w:rPr>
                <w:b/>
                <w:color w:val="auto"/>
                <w:sz w:val="28"/>
                <w:szCs w:val="28"/>
                <w:vertAlign w:val="superscript"/>
              </w:rPr>
              <w:t>th</w:t>
            </w:r>
            <w:r w:rsidRPr="004830A4">
              <w:rPr>
                <w:b/>
                <w:color w:val="auto"/>
                <w:sz w:val="28"/>
                <w:szCs w:val="28"/>
              </w:rPr>
              <w:t xml:space="preserve"> August</w:t>
            </w:r>
          </w:p>
          <w:p w14:paraId="15B97A83" w14:textId="77777777" w:rsidR="00256B09" w:rsidRPr="004830A4" w:rsidRDefault="00256B09" w:rsidP="00256B09">
            <w:pPr>
              <w:spacing w:line="240" w:lineRule="auto"/>
              <w:rPr>
                <w:color w:val="auto"/>
              </w:rPr>
            </w:pPr>
            <w:r w:rsidRPr="004830A4">
              <w:rPr>
                <w:color w:val="auto"/>
              </w:rPr>
              <w:t>10am to 5pm ~ Flower Festival in St Neot Church entry £4</w:t>
            </w:r>
          </w:p>
          <w:p w14:paraId="079DAC17" w14:textId="3838CFAC" w:rsidR="00256B09" w:rsidRPr="004830A4" w:rsidRDefault="00256B09" w:rsidP="00256B09">
            <w:pPr>
              <w:spacing w:line="240" w:lineRule="auto"/>
              <w:rPr>
                <w:color w:val="auto"/>
              </w:rPr>
            </w:pPr>
            <w:r w:rsidRPr="004830A4">
              <w:rPr>
                <w:color w:val="auto"/>
              </w:rPr>
              <w:t>10am to 5pm ~ Art Work in St Neot Church (entry with Flower  Festival)</w:t>
            </w:r>
          </w:p>
          <w:p w14:paraId="39F2ECF7" w14:textId="31631FC9" w:rsidR="00256B09" w:rsidRDefault="00256B09" w:rsidP="00256B09">
            <w:pPr>
              <w:spacing w:line="240" w:lineRule="auto"/>
              <w:rPr>
                <w:color w:val="auto"/>
              </w:rPr>
            </w:pPr>
            <w:r>
              <w:rPr>
                <w:color w:val="auto"/>
              </w:rPr>
              <w:t xml:space="preserve">10am to 5pm ~ Land Art Trail </w:t>
            </w:r>
          </w:p>
          <w:p w14:paraId="46DFA02F" w14:textId="7683D0EC" w:rsidR="00256B09" w:rsidRPr="004830A4" w:rsidRDefault="00256B09" w:rsidP="00256B09">
            <w:pPr>
              <w:spacing w:line="240" w:lineRule="auto"/>
              <w:rPr>
                <w:color w:val="auto"/>
              </w:rPr>
            </w:pPr>
            <w:r w:rsidRPr="004830A4">
              <w:rPr>
                <w:color w:val="auto"/>
              </w:rPr>
              <w:t>10am to 5pm ~ Village Café and Kitchen in Village Hall</w:t>
            </w:r>
          </w:p>
          <w:p w14:paraId="0C10FCE6" w14:textId="77777777" w:rsidR="00256B09" w:rsidRPr="004830A4" w:rsidRDefault="00256B09" w:rsidP="00256B09">
            <w:pPr>
              <w:spacing w:line="240" w:lineRule="auto"/>
              <w:rPr>
                <w:color w:val="auto"/>
              </w:rPr>
            </w:pPr>
            <w:r w:rsidRPr="004830A4">
              <w:rPr>
                <w:color w:val="auto"/>
              </w:rPr>
              <w:t>10am to 5pm ~ Cott Yard stalls</w:t>
            </w:r>
          </w:p>
          <w:p w14:paraId="02C2C486" w14:textId="77777777" w:rsidR="00256B09" w:rsidRPr="004830A4" w:rsidRDefault="00256B09" w:rsidP="00256B09">
            <w:pPr>
              <w:spacing w:line="240" w:lineRule="auto"/>
              <w:rPr>
                <w:color w:val="auto"/>
              </w:rPr>
            </w:pPr>
            <w:r w:rsidRPr="004830A4">
              <w:rPr>
                <w:color w:val="auto"/>
              </w:rPr>
              <w:t xml:space="preserve">10am to 5pm ~ Chapel Crafts in St Neot Chapel School Room </w:t>
            </w:r>
          </w:p>
          <w:p w14:paraId="04F9E84E" w14:textId="77777777" w:rsidR="00256B09" w:rsidRPr="004830A4" w:rsidRDefault="00256B09" w:rsidP="00256B09">
            <w:pPr>
              <w:spacing w:line="240" w:lineRule="auto"/>
              <w:rPr>
                <w:color w:val="auto"/>
              </w:rPr>
            </w:pPr>
            <w:r w:rsidRPr="004830A4">
              <w:rPr>
                <w:color w:val="auto"/>
              </w:rPr>
              <w:t>10am to 5pm ~ Flowers and Archaeological Exhibition in St Neot Chapel</w:t>
            </w:r>
          </w:p>
          <w:p w14:paraId="02519E7B" w14:textId="6D1865BD" w:rsidR="00256B09" w:rsidRDefault="00256B09" w:rsidP="00256B09">
            <w:pPr>
              <w:spacing w:line="240" w:lineRule="auto"/>
              <w:rPr>
                <w:color w:val="auto"/>
              </w:rPr>
            </w:pPr>
            <w:r w:rsidRPr="004830A4">
              <w:rPr>
                <w:color w:val="auto"/>
              </w:rPr>
              <w:t xml:space="preserve">10am to 5pm ~ Pavilion Crafts with Roseand Mews Studio   </w:t>
            </w:r>
          </w:p>
          <w:p w14:paraId="5C03EC1C" w14:textId="3261C333" w:rsidR="008614B9" w:rsidRPr="004830A4" w:rsidRDefault="008614B9" w:rsidP="00256B09">
            <w:pPr>
              <w:spacing w:line="240" w:lineRule="auto"/>
              <w:rPr>
                <w:color w:val="auto"/>
              </w:rPr>
            </w:pPr>
            <w:r>
              <w:rPr>
                <w:color w:val="auto"/>
              </w:rPr>
              <w:t>12pm to 3pm ~ Jazz in the Gardens at Treneglos entry £5</w:t>
            </w:r>
          </w:p>
          <w:p w14:paraId="22CE77BF" w14:textId="77777777" w:rsidR="007C79AC" w:rsidRPr="004830A4" w:rsidRDefault="007C79AC" w:rsidP="00BA0FBE">
            <w:pPr>
              <w:pStyle w:val="Body"/>
              <w:jc w:val="center"/>
              <w:rPr>
                <w:rFonts w:asciiTheme="minorHAnsi" w:hAnsiTheme="minorHAnsi"/>
                <w:color w:val="auto"/>
                <w:sz w:val="20"/>
                <w:szCs w:val="20"/>
              </w:rPr>
            </w:pPr>
          </w:p>
        </w:tc>
        <w:tc>
          <w:tcPr>
            <w:tcW w:w="864" w:type="dxa"/>
          </w:tcPr>
          <w:p w14:paraId="65D4ABD5" w14:textId="77777777" w:rsidR="00110075" w:rsidRPr="004830A4" w:rsidRDefault="00110075">
            <w:pPr>
              <w:pStyle w:val="NoSpacing"/>
              <w:rPr>
                <w:color w:val="auto"/>
              </w:rPr>
            </w:pPr>
          </w:p>
        </w:tc>
        <w:tc>
          <w:tcPr>
            <w:tcW w:w="741" w:type="dxa"/>
          </w:tcPr>
          <w:p w14:paraId="2AD0F53A" w14:textId="77777777" w:rsidR="00110075" w:rsidRPr="004830A4" w:rsidRDefault="00110075">
            <w:pPr>
              <w:pStyle w:val="NoSpacing"/>
              <w:rPr>
                <w:color w:val="auto"/>
              </w:rPr>
            </w:pPr>
          </w:p>
        </w:tc>
        <w:tc>
          <w:tcPr>
            <w:tcW w:w="6662" w:type="dxa"/>
          </w:tcPr>
          <w:p w14:paraId="020BDCE2" w14:textId="09923A4E" w:rsidR="00256B09" w:rsidRPr="004830A4" w:rsidRDefault="00B14164" w:rsidP="00256B09">
            <w:pPr>
              <w:pStyle w:val="PlainText"/>
              <w:jc w:val="center"/>
              <w:rPr>
                <w:rFonts w:asciiTheme="minorHAnsi" w:hAnsiTheme="minorHAnsi"/>
                <w:b/>
                <w:sz w:val="32"/>
                <w:szCs w:val="32"/>
              </w:rPr>
            </w:pPr>
            <w:r>
              <w:rPr>
                <w:rFonts w:asciiTheme="minorHAnsi" w:hAnsiTheme="minorHAnsi"/>
                <w:b/>
                <w:sz w:val="32"/>
                <w:szCs w:val="32"/>
              </w:rPr>
              <w:t xml:space="preserve">  </w:t>
            </w:r>
            <w:r w:rsidR="00256B09" w:rsidRPr="004830A4">
              <w:rPr>
                <w:rFonts w:asciiTheme="minorHAnsi" w:hAnsiTheme="minorHAnsi"/>
                <w:b/>
                <w:sz w:val="32"/>
                <w:szCs w:val="32"/>
              </w:rPr>
              <w:t>Sunday 27</w:t>
            </w:r>
            <w:r w:rsidR="00256B09" w:rsidRPr="004830A4">
              <w:rPr>
                <w:rFonts w:asciiTheme="minorHAnsi" w:hAnsiTheme="minorHAnsi"/>
                <w:b/>
                <w:sz w:val="32"/>
                <w:szCs w:val="32"/>
                <w:vertAlign w:val="superscript"/>
              </w:rPr>
              <w:t>th</w:t>
            </w:r>
            <w:r w:rsidR="00256B09" w:rsidRPr="004830A4">
              <w:rPr>
                <w:rFonts w:asciiTheme="minorHAnsi" w:hAnsiTheme="minorHAnsi"/>
                <w:b/>
                <w:sz w:val="32"/>
                <w:szCs w:val="32"/>
              </w:rPr>
              <w:t xml:space="preserve"> August</w:t>
            </w:r>
          </w:p>
          <w:p w14:paraId="1C257231" w14:textId="77777777" w:rsidR="00256B09" w:rsidRPr="004830A4" w:rsidRDefault="00256B09" w:rsidP="00256B09">
            <w:pPr>
              <w:pStyle w:val="PlainText"/>
              <w:jc w:val="center"/>
              <w:rPr>
                <w:rFonts w:asciiTheme="minorHAnsi" w:hAnsiTheme="minorHAnsi"/>
                <w:sz w:val="20"/>
                <w:szCs w:val="20"/>
              </w:rPr>
            </w:pPr>
          </w:p>
          <w:p w14:paraId="639A7C18" w14:textId="77777777" w:rsidR="00256B09" w:rsidRPr="004830A4" w:rsidRDefault="00256B09" w:rsidP="00256B09">
            <w:pPr>
              <w:spacing w:line="240" w:lineRule="auto"/>
              <w:rPr>
                <w:color w:val="auto"/>
              </w:rPr>
            </w:pPr>
            <w:r w:rsidRPr="004830A4">
              <w:rPr>
                <w:color w:val="auto"/>
              </w:rPr>
              <w:t xml:space="preserve">11am ~ Joint Church and Chapel service in St Neot Church </w:t>
            </w:r>
          </w:p>
          <w:p w14:paraId="3897A1B3" w14:textId="77777777" w:rsidR="00256B09" w:rsidRPr="004830A4" w:rsidRDefault="00256B09" w:rsidP="00256B09">
            <w:pPr>
              <w:spacing w:line="240" w:lineRule="auto"/>
              <w:rPr>
                <w:color w:val="auto"/>
              </w:rPr>
            </w:pPr>
            <w:r w:rsidRPr="004830A4">
              <w:rPr>
                <w:color w:val="auto"/>
              </w:rPr>
              <w:t>12:30pm to 5pm ~ Flower Festival in St Neot Church entry £4</w:t>
            </w:r>
          </w:p>
          <w:p w14:paraId="2C2328F8" w14:textId="0935300A" w:rsidR="00256B09" w:rsidRPr="004830A4" w:rsidRDefault="00256B09" w:rsidP="00256B09">
            <w:pPr>
              <w:spacing w:line="240" w:lineRule="auto"/>
              <w:rPr>
                <w:color w:val="auto"/>
              </w:rPr>
            </w:pPr>
            <w:r w:rsidRPr="004830A4">
              <w:rPr>
                <w:color w:val="auto"/>
              </w:rPr>
              <w:t>12:30pm to 5pm ~ Art Work in St Neot Church (entry with Flower  Festival)</w:t>
            </w:r>
          </w:p>
          <w:p w14:paraId="12845365" w14:textId="71E56A8A" w:rsidR="00256B09" w:rsidRDefault="00256B09" w:rsidP="00256B09">
            <w:pPr>
              <w:spacing w:line="240" w:lineRule="auto"/>
              <w:rPr>
                <w:color w:val="auto"/>
              </w:rPr>
            </w:pPr>
            <w:r>
              <w:rPr>
                <w:color w:val="auto"/>
              </w:rPr>
              <w:t>12:30pm to 5pm ~ Land Art Trail</w:t>
            </w:r>
          </w:p>
          <w:p w14:paraId="5BE77CDF" w14:textId="4B40DDA8" w:rsidR="00256B09" w:rsidRPr="004830A4" w:rsidRDefault="00256B09" w:rsidP="00256B09">
            <w:pPr>
              <w:spacing w:line="240" w:lineRule="auto"/>
              <w:rPr>
                <w:color w:val="auto"/>
              </w:rPr>
            </w:pPr>
            <w:r w:rsidRPr="004830A4">
              <w:rPr>
                <w:color w:val="auto"/>
              </w:rPr>
              <w:t>12:30pm to 5pm ~ Village Café and Kitchen in Village Hall</w:t>
            </w:r>
          </w:p>
          <w:p w14:paraId="5AAE5B7D" w14:textId="77777777" w:rsidR="00256B09" w:rsidRPr="004830A4" w:rsidRDefault="00256B09" w:rsidP="00256B09">
            <w:pPr>
              <w:spacing w:line="240" w:lineRule="auto"/>
              <w:rPr>
                <w:color w:val="auto"/>
              </w:rPr>
            </w:pPr>
            <w:r w:rsidRPr="004830A4">
              <w:rPr>
                <w:color w:val="auto"/>
              </w:rPr>
              <w:t>12:30pm to 5pm ~ Cott Yard stalls</w:t>
            </w:r>
          </w:p>
          <w:p w14:paraId="6DF8BA80" w14:textId="77777777" w:rsidR="00256B09" w:rsidRPr="004830A4" w:rsidRDefault="00256B09" w:rsidP="00256B09">
            <w:pPr>
              <w:spacing w:line="240" w:lineRule="auto"/>
              <w:rPr>
                <w:color w:val="auto"/>
              </w:rPr>
            </w:pPr>
            <w:r w:rsidRPr="004830A4">
              <w:rPr>
                <w:color w:val="auto"/>
              </w:rPr>
              <w:t xml:space="preserve">12:30pm to 5pm ~ Chapel Crafts in St Neot Chapel School Room </w:t>
            </w:r>
          </w:p>
          <w:p w14:paraId="7A17B682" w14:textId="77777777" w:rsidR="00256B09" w:rsidRPr="004830A4" w:rsidRDefault="00256B09" w:rsidP="00256B09">
            <w:pPr>
              <w:spacing w:line="240" w:lineRule="auto"/>
              <w:rPr>
                <w:color w:val="auto"/>
              </w:rPr>
            </w:pPr>
            <w:r w:rsidRPr="004830A4">
              <w:rPr>
                <w:color w:val="auto"/>
              </w:rPr>
              <w:t>12:30pm to 5pm ~ Flowers and Archaeological Exhibition in St Neot Chapel</w:t>
            </w:r>
          </w:p>
          <w:p w14:paraId="7AC19CB9" w14:textId="77777777" w:rsidR="00256B09" w:rsidRPr="004830A4" w:rsidRDefault="00256B09" w:rsidP="00256B09">
            <w:pPr>
              <w:spacing w:line="240" w:lineRule="auto"/>
              <w:rPr>
                <w:color w:val="auto"/>
              </w:rPr>
            </w:pPr>
            <w:r w:rsidRPr="004830A4">
              <w:rPr>
                <w:color w:val="auto"/>
              </w:rPr>
              <w:t xml:space="preserve">10am to 5pm ~ Pavilion Crafts with Roseand Mews Studio  </w:t>
            </w:r>
          </w:p>
          <w:p w14:paraId="70A65D04" w14:textId="77777777" w:rsidR="00256B09" w:rsidRPr="004830A4" w:rsidRDefault="00256B09" w:rsidP="00256B09">
            <w:pPr>
              <w:spacing w:line="240" w:lineRule="auto"/>
              <w:rPr>
                <w:color w:val="auto"/>
              </w:rPr>
            </w:pPr>
            <w:r w:rsidRPr="004830A4">
              <w:rPr>
                <w:color w:val="auto"/>
              </w:rPr>
              <w:t xml:space="preserve">11am ~ SMITE singles on Doorstep Green and Playing Field </w:t>
            </w:r>
          </w:p>
          <w:p w14:paraId="394B4D60" w14:textId="77777777" w:rsidR="00256B09" w:rsidRPr="004830A4" w:rsidRDefault="00256B09" w:rsidP="00256B09">
            <w:pPr>
              <w:spacing w:line="240" w:lineRule="auto"/>
              <w:rPr>
                <w:color w:val="auto"/>
              </w:rPr>
            </w:pPr>
            <w:r w:rsidRPr="004830A4">
              <w:rPr>
                <w:color w:val="auto"/>
              </w:rPr>
              <w:t>2pm ~ SMITE doubles on Doorstep Green and Playing Field</w:t>
            </w:r>
          </w:p>
          <w:p w14:paraId="18E43D82" w14:textId="77777777" w:rsidR="00256B09" w:rsidRPr="004830A4" w:rsidRDefault="00256B09" w:rsidP="00256B09">
            <w:pPr>
              <w:jc w:val="center"/>
              <w:rPr>
                <w:b/>
                <w:color w:val="auto"/>
                <w:sz w:val="28"/>
                <w:szCs w:val="28"/>
              </w:rPr>
            </w:pPr>
          </w:p>
          <w:p w14:paraId="071871B5" w14:textId="68FD60FF" w:rsidR="00256B09" w:rsidRPr="004830A4" w:rsidRDefault="00256B09" w:rsidP="00256B09">
            <w:pPr>
              <w:jc w:val="center"/>
              <w:rPr>
                <w:b/>
                <w:color w:val="auto"/>
                <w:sz w:val="28"/>
                <w:szCs w:val="28"/>
              </w:rPr>
            </w:pPr>
            <w:r w:rsidRPr="004830A4">
              <w:rPr>
                <w:b/>
                <w:color w:val="auto"/>
                <w:sz w:val="28"/>
                <w:szCs w:val="28"/>
              </w:rPr>
              <w:t>Monday 28</w:t>
            </w:r>
            <w:r w:rsidRPr="004830A4">
              <w:rPr>
                <w:b/>
                <w:color w:val="auto"/>
                <w:sz w:val="28"/>
                <w:szCs w:val="28"/>
                <w:vertAlign w:val="superscript"/>
              </w:rPr>
              <w:t>th</w:t>
            </w:r>
            <w:r w:rsidRPr="004830A4">
              <w:rPr>
                <w:b/>
                <w:color w:val="auto"/>
                <w:sz w:val="28"/>
                <w:szCs w:val="28"/>
              </w:rPr>
              <w:t xml:space="preserve"> August</w:t>
            </w:r>
          </w:p>
          <w:p w14:paraId="4FCED930" w14:textId="77777777" w:rsidR="00256B09" w:rsidRPr="004830A4" w:rsidRDefault="00256B09" w:rsidP="00256B09">
            <w:pPr>
              <w:spacing w:line="240" w:lineRule="auto"/>
              <w:rPr>
                <w:color w:val="auto"/>
              </w:rPr>
            </w:pPr>
            <w:r w:rsidRPr="004830A4">
              <w:rPr>
                <w:color w:val="auto"/>
              </w:rPr>
              <w:t>10am to 5pm ~ Flower Festival in St Neot Church entry £4</w:t>
            </w:r>
          </w:p>
          <w:p w14:paraId="4D6ED543" w14:textId="77777777" w:rsidR="00256B09" w:rsidRPr="004830A4" w:rsidRDefault="00256B09" w:rsidP="00256B09">
            <w:pPr>
              <w:spacing w:line="240" w:lineRule="auto"/>
              <w:rPr>
                <w:color w:val="auto"/>
              </w:rPr>
            </w:pPr>
            <w:r w:rsidRPr="004830A4">
              <w:rPr>
                <w:color w:val="auto"/>
              </w:rPr>
              <w:t>10am to 5pm ~ Art Work in St Neot Church (entry with Flower  Festival)</w:t>
            </w:r>
          </w:p>
          <w:p w14:paraId="5A5A36B4" w14:textId="59E306DE" w:rsidR="00256B09" w:rsidRDefault="00256B09" w:rsidP="00256B09">
            <w:pPr>
              <w:spacing w:line="240" w:lineRule="auto"/>
              <w:rPr>
                <w:color w:val="auto"/>
              </w:rPr>
            </w:pPr>
            <w:r>
              <w:rPr>
                <w:color w:val="auto"/>
              </w:rPr>
              <w:t xml:space="preserve">10am to 5pm ~ Land Art Trail </w:t>
            </w:r>
          </w:p>
          <w:p w14:paraId="2FF8487A" w14:textId="5880A581" w:rsidR="00256B09" w:rsidRPr="004830A4" w:rsidRDefault="00256B09" w:rsidP="00256B09">
            <w:pPr>
              <w:spacing w:line="240" w:lineRule="auto"/>
              <w:rPr>
                <w:color w:val="auto"/>
              </w:rPr>
            </w:pPr>
            <w:r w:rsidRPr="004830A4">
              <w:rPr>
                <w:color w:val="auto"/>
              </w:rPr>
              <w:t>10am to 5pm ~ Village Café and Kitchen in Village Hall</w:t>
            </w:r>
          </w:p>
          <w:p w14:paraId="630141B1" w14:textId="77777777" w:rsidR="00256B09" w:rsidRPr="004830A4" w:rsidRDefault="00256B09" w:rsidP="00256B09">
            <w:pPr>
              <w:spacing w:line="240" w:lineRule="auto"/>
              <w:rPr>
                <w:color w:val="auto"/>
              </w:rPr>
            </w:pPr>
            <w:r w:rsidRPr="004830A4">
              <w:rPr>
                <w:color w:val="auto"/>
              </w:rPr>
              <w:t>10am to 5pm ~ Cott Yard stalls</w:t>
            </w:r>
          </w:p>
          <w:p w14:paraId="4242072E" w14:textId="77777777" w:rsidR="00256B09" w:rsidRPr="004830A4" w:rsidRDefault="00256B09" w:rsidP="00256B09">
            <w:pPr>
              <w:spacing w:line="240" w:lineRule="auto"/>
              <w:rPr>
                <w:color w:val="auto"/>
              </w:rPr>
            </w:pPr>
            <w:r w:rsidRPr="004830A4">
              <w:rPr>
                <w:color w:val="auto"/>
              </w:rPr>
              <w:t xml:space="preserve">10am to 5pm ~ Chapel Crafts in St Neot Chapel School Room </w:t>
            </w:r>
          </w:p>
          <w:p w14:paraId="7A1A4E6B" w14:textId="77777777" w:rsidR="00256B09" w:rsidRPr="004830A4" w:rsidRDefault="00256B09" w:rsidP="00256B09">
            <w:pPr>
              <w:spacing w:line="240" w:lineRule="auto"/>
              <w:rPr>
                <w:color w:val="auto"/>
              </w:rPr>
            </w:pPr>
            <w:r w:rsidRPr="004830A4">
              <w:rPr>
                <w:color w:val="auto"/>
              </w:rPr>
              <w:t>10am to 5pm ~ Flowers and Archaeological Exhibition in St Neot Chapel</w:t>
            </w:r>
          </w:p>
          <w:p w14:paraId="5E3F4F7D" w14:textId="77777777" w:rsidR="00256B09" w:rsidRPr="004830A4" w:rsidRDefault="00256B09" w:rsidP="00256B09">
            <w:pPr>
              <w:spacing w:line="240" w:lineRule="auto"/>
              <w:rPr>
                <w:color w:val="auto"/>
              </w:rPr>
            </w:pPr>
            <w:r w:rsidRPr="004830A4">
              <w:rPr>
                <w:color w:val="auto"/>
              </w:rPr>
              <w:t xml:space="preserve">10am to 5pm ~ Pavilion Crafts with Roseand Mews Studio   </w:t>
            </w:r>
          </w:p>
          <w:p w14:paraId="3DD9488D" w14:textId="77777777" w:rsidR="00256B09" w:rsidRPr="004830A4" w:rsidRDefault="00256B09" w:rsidP="00256B09">
            <w:pPr>
              <w:spacing w:line="240" w:lineRule="auto"/>
              <w:rPr>
                <w:color w:val="auto"/>
              </w:rPr>
            </w:pPr>
            <w:r w:rsidRPr="004830A4">
              <w:rPr>
                <w:color w:val="auto"/>
              </w:rPr>
              <w:t>11am ~ SMITE reserve day if weather not good on Sunday</w:t>
            </w:r>
          </w:p>
          <w:p w14:paraId="53C11067" w14:textId="77777777" w:rsidR="00256B09" w:rsidRPr="004830A4" w:rsidRDefault="00256B09" w:rsidP="00256B09">
            <w:pPr>
              <w:spacing w:line="240" w:lineRule="auto"/>
              <w:rPr>
                <w:color w:val="auto"/>
              </w:rPr>
            </w:pPr>
            <w:r w:rsidRPr="004830A4">
              <w:rPr>
                <w:color w:val="auto"/>
              </w:rPr>
              <w:t>1pm ~ Duck Race Loveny River</w:t>
            </w:r>
          </w:p>
          <w:p w14:paraId="309F2EB0" w14:textId="77777777" w:rsidR="00256B09" w:rsidRPr="004830A4" w:rsidRDefault="00256B09" w:rsidP="00256B09">
            <w:pPr>
              <w:spacing w:line="240" w:lineRule="auto"/>
              <w:rPr>
                <w:color w:val="auto"/>
              </w:rPr>
            </w:pPr>
            <w:r w:rsidRPr="004830A4">
              <w:rPr>
                <w:color w:val="auto"/>
              </w:rPr>
              <w:t>2pm ~ Games on Playing Field</w:t>
            </w:r>
          </w:p>
          <w:p w14:paraId="65CEE5A9" w14:textId="77777777" w:rsidR="00256B09" w:rsidRPr="004830A4" w:rsidRDefault="00256B09" w:rsidP="00256B09">
            <w:pPr>
              <w:spacing w:line="240" w:lineRule="auto"/>
              <w:rPr>
                <w:color w:val="auto"/>
              </w:rPr>
            </w:pPr>
            <w:r w:rsidRPr="004830A4">
              <w:rPr>
                <w:color w:val="auto"/>
              </w:rPr>
              <w:t xml:space="preserve">7pm ~ Raffle Draw and eat up supper </w:t>
            </w:r>
          </w:p>
          <w:p w14:paraId="0980FDEA" w14:textId="3017EF5E" w:rsidR="00110075" w:rsidRPr="004830A4" w:rsidRDefault="00110075" w:rsidP="00256B09">
            <w:pPr>
              <w:pStyle w:val="PlainText"/>
            </w:pPr>
          </w:p>
        </w:tc>
      </w:tr>
      <w:tr w:rsidR="00256B09" w:rsidRPr="004830A4" w14:paraId="1FD34FE4" w14:textId="77777777" w:rsidTr="00B14164">
        <w:trPr>
          <w:trHeight w:hRule="exact" w:val="504"/>
        </w:trPr>
        <w:tc>
          <w:tcPr>
            <w:tcW w:w="6192" w:type="dxa"/>
            <w:vAlign w:val="bottom"/>
          </w:tcPr>
          <w:p w14:paraId="0456DA1B" w14:textId="77777777" w:rsidR="00110075" w:rsidRPr="004830A4" w:rsidRDefault="00110075">
            <w:pPr>
              <w:pStyle w:val="NoSpacing"/>
              <w:rPr>
                <w:rStyle w:val="PageNumber"/>
                <w:color w:val="auto"/>
              </w:rPr>
            </w:pPr>
          </w:p>
        </w:tc>
        <w:tc>
          <w:tcPr>
            <w:tcW w:w="864" w:type="dxa"/>
            <w:vAlign w:val="bottom"/>
          </w:tcPr>
          <w:p w14:paraId="12F9ED8A" w14:textId="77777777" w:rsidR="00110075" w:rsidRPr="004830A4" w:rsidRDefault="00110075">
            <w:pPr>
              <w:pStyle w:val="NoSpacing"/>
              <w:rPr>
                <w:color w:val="auto"/>
              </w:rPr>
            </w:pPr>
          </w:p>
        </w:tc>
        <w:tc>
          <w:tcPr>
            <w:tcW w:w="741" w:type="dxa"/>
            <w:vAlign w:val="bottom"/>
          </w:tcPr>
          <w:p w14:paraId="191A95A9" w14:textId="77777777" w:rsidR="00110075" w:rsidRPr="004830A4" w:rsidRDefault="00110075">
            <w:pPr>
              <w:pStyle w:val="NoSpacing"/>
              <w:rPr>
                <w:color w:val="auto"/>
              </w:rPr>
            </w:pPr>
          </w:p>
        </w:tc>
        <w:tc>
          <w:tcPr>
            <w:tcW w:w="6662" w:type="dxa"/>
            <w:vAlign w:val="bottom"/>
          </w:tcPr>
          <w:p w14:paraId="2BEC35A9" w14:textId="77777777" w:rsidR="00110075" w:rsidRPr="004830A4" w:rsidRDefault="00110075">
            <w:pPr>
              <w:pStyle w:val="NoSpacing"/>
              <w:jc w:val="right"/>
              <w:rPr>
                <w:rStyle w:val="PageNumber"/>
                <w:color w:val="auto"/>
              </w:rPr>
            </w:pPr>
          </w:p>
        </w:tc>
      </w:tr>
    </w:tbl>
    <w:p w14:paraId="08AC99D9" w14:textId="77777777" w:rsidR="00110075" w:rsidRPr="004830A4" w:rsidRDefault="00110075">
      <w:pPr>
        <w:pStyle w:val="NoSpacing"/>
        <w:rPr>
          <w:color w:val="auto"/>
        </w:rPr>
      </w:pPr>
    </w:p>
    <w:sectPr w:rsidR="00110075" w:rsidRPr="004830A4" w:rsidSect="000540B7">
      <w:pgSz w:w="15840" w:h="12240" w:orient="landscape"/>
      <w:pgMar w:top="426"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BE"/>
    <w:rsid w:val="00002C5E"/>
    <w:rsid w:val="00005909"/>
    <w:rsid w:val="000540B7"/>
    <w:rsid w:val="000638C6"/>
    <w:rsid w:val="000C4377"/>
    <w:rsid w:val="00110075"/>
    <w:rsid w:val="00143B8C"/>
    <w:rsid w:val="001C59DC"/>
    <w:rsid w:val="00256B09"/>
    <w:rsid w:val="002702FC"/>
    <w:rsid w:val="0029423E"/>
    <w:rsid w:val="00390775"/>
    <w:rsid w:val="004830A4"/>
    <w:rsid w:val="004D29CF"/>
    <w:rsid w:val="00624033"/>
    <w:rsid w:val="006468AE"/>
    <w:rsid w:val="006B44F6"/>
    <w:rsid w:val="007B5F2A"/>
    <w:rsid w:val="007C79AC"/>
    <w:rsid w:val="008614B9"/>
    <w:rsid w:val="0093615B"/>
    <w:rsid w:val="009729BA"/>
    <w:rsid w:val="009B2BD1"/>
    <w:rsid w:val="00A32175"/>
    <w:rsid w:val="00AB3201"/>
    <w:rsid w:val="00B14164"/>
    <w:rsid w:val="00B41BFC"/>
    <w:rsid w:val="00BA0FBE"/>
    <w:rsid w:val="00BA12E7"/>
    <w:rsid w:val="00BD35BE"/>
    <w:rsid w:val="00C216B8"/>
    <w:rsid w:val="00C6549D"/>
    <w:rsid w:val="00C661CF"/>
    <w:rsid w:val="00CB552C"/>
    <w:rsid w:val="00CD531B"/>
    <w:rsid w:val="00D81C48"/>
    <w:rsid w:val="00E16EB0"/>
    <w:rsid w:val="00EC6F60"/>
    <w:rsid w:val="00EF4ED3"/>
    <w:rsid w:val="00F1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B948A"/>
  <w15:chartTrackingRefBased/>
  <w15:docId w15:val="{C83D021B-7AB8-4882-8747-5B57541B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BD35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5BE"/>
    <w:rPr>
      <w:rFonts w:ascii="Segoe UI" w:hAnsi="Segoe UI" w:cs="Segoe UI"/>
      <w:sz w:val="18"/>
      <w:szCs w:val="18"/>
    </w:rPr>
  </w:style>
  <w:style w:type="paragraph" w:styleId="PlainText">
    <w:name w:val="Plain Text"/>
    <w:basedOn w:val="Normal"/>
    <w:link w:val="PlainTextChar"/>
    <w:uiPriority w:val="99"/>
    <w:unhideWhenUsed/>
    <w:rsid w:val="00BD35BE"/>
    <w:pPr>
      <w:spacing w:after="0" w:line="240" w:lineRule="auto"/>
    </w:pPr>
    <w:rPr>
      <w:rFonts w:ascii="Eras Medium ITC" w:eastAsiaTheme="minorHAnsi" w:hAnsi="Eras Medium ITC" w:cs="Calibri"/>
      <w:color w:val="auto"/>
      <w:sz w:val="24"/>
      <w:szCs w:val="24"/>
      <w:lang w:val="en-GB" w:eastAsia="en-US"/>
    </w:rPr>
  </w:style>
  <w:style w:type="character" w:customStyle="1" w:styleId="PlainTextChar">
    <w:name w:val="Plain Text Char"/>
    <w:basedOn w:val="DefaultParagraphFont"/>
    <w:link w:val="PlainText"/>
    <w:uiPriority w:val="99"/>
    <w:rsid w:val="00BD35BE"/>
    <w:rPr>
      <w:rFonts w:ascii="Eras Medium ITC" w:eastAsiaTheme="minorHAnsi" w:hAnsi="Eras Medium ITC" w:cs="Calibri"/>
      <w:color w:val="auto"/>
      <w:sz w:val="24"/>
      <w:szCs w:val="24"/>
      <w:lang w:val="en-GB" w:eastAsia="en-US"/>
    </w:rPr>
  </w:style>
  <w:style w:type="character" w:styleId="Hyperlink">
    <w:name w:val="Hyperlink"/>
    <w:basedOn w:val="DefaultParagraphFont"/>
    <w:uiPriority w:val="99"/>
    <w:semiHidden/>
    <w:unhideWhenUsed/>
    <w:rsid w:val="00C661CF"/>
    <w:rPr>
      <w:color w:val="4F8797" w:themeColor="hyperlink"/>
      <w:u w:val="single"/>
    </w:rPr>
  </w:style>
  <w:style w:type="paragraph" w:styleId="NormalWeb">
    <w:name w:val="Normal (Web)"/>
    <w:basedOn w:val="Normal"/>
    <w:uiPriority w:val="99"/>
    <w:semiHidden/>
    <w:unhideWhenUsed/>
    <w:rsid w:val="00A32175"/>
    <w:pPr>
      <w:spacing w:after="0" w:line="240" w:lineRule="auto"/>
    </w:pPr>
    <w:rPr>
      <w:rFonts w:ascii="Calibri" w:eastAsiaTheme="minorHAnsi" w:hAnsi="Calibri" w:cs="Calibri"/>
      <w:color w:val="auto"/>
      <w:sz w:val="22"/>
      <w:szCs w:val="22"/>
      <w:lang w:val="en-GB" w:eastAsia="en-GB"/>
    </w:rPr>
  </w:style>
  <w:style w:type="paragraph" w:customStyle="1" w:styleId="Body">
    <w:name w:val="Body"/>
    <w:rsid w:val="002702FC"/>
    <w:pPr>
      <w:spacing w:after="0" w:line="240" w:lineRule="auto"/>
    </w:pPr>
    <w:rPr>
      <w:rFonts w:ascii="Helvetica" w:eastAsia="Arial Unicode MS" w:hAnsi="Helvetica" w:cs="Arial Unicode MS"/>
      <w:color w:val="000000"/>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769">
      <w:bodyDiv w:val="1"/>
      <w:marLeft w:val="0"/>
      <w:marRight w:val="0"/>
      <w:marTop w:val="0"/>
      <w:marBottom w:val="0"/>
      <w:divBdr>
        <w:top w:val="none" w:sz="0" w:space="0" w:color="auto"/>
        <w:left w:val="none" w:sz="0" w:space="0" w:color="auto"/>
        <w:bottom w:val="none" w:sz="0" w:space="0" w:color="auto"/>
        <w:right w:val="none" w:sz="0" w:space="0" w:color="auto"/>
      </w:divBdr>
    </w:div>
    <w:div w:id="301617665">
      <w:bodyDiv w:val="1"/>
      <w:marLeft w:val="0"/>
      <w:marRight w:val="0"/>
      <w:marTop w:val="0"/>
      <w:marBottom w:val="0"/>
      <w:divBdr>
        <w:top w:val="none" w:sz="0" w:space="0" w:color="auto"/>
        <w:left w:val="none" w:sz="0" w:space="0" w:color="auto"/>
        <w:bottom w:val="none" w:sz="0" w:space="0" w:color="auto"/>
        <w:right w:val="none" w:sz="0" w:space="0" w:color="auto"/>
      </w:divBdr>
    </w:div>
    <w:div w:id="435057382">
      <w:bodyDiv w:val="1"/>
      <w:marLeft w:val="0"/>
      <w:marRight w:val="0"/>
      <w:marTop w:val="0"/>
      <w:marBottom w:val="0"/>
      <w:divBdr>
        <w:top w:val="none" w:sz="0" w:space="0" w:color="auto"/>
        <w:left w:val="none" w:sz="0" w:space="0" w:color="auto"/>
        <w:bottom w:val="none" w:sz="0" w:space="0" w:color="auto"/>
        <w:right w:val="none" w:sz="0" w:space="0" w:color="auto"/>
      </w:divBdr>
    </w:div>
    <w:div w:id="1326055821">
      <w:bodyDiv w:val="1"/>
      <w:marLeft w:val="0"/>
      <w:marRight w:val="0"/>
      <w:marTop w:val="0"/>
      <w:marBottom w:val="0"/>
      <w:divBdr>
        <w:top w:val="none" w:sz="0" w:space="0" w:color="auto"/>
        <w:left w:val="none" w:sz="0" w:space="0" w:color="auto"/>
        <w:bottom w:val="none" w:sz="0" w:space="0" w:color="auto"/>
        <w:right w:val="none" w:sz="0" w:space="0" w:color="auto"/>
      </w:divBdr>
    </w:div>
    <w:div w:id="1413547611">
      <w:bodyDiv w:val="1"/>
      <w:marLeft w:val="0"/>
      <w:marRight w:val="0"/>
      <w:marTop w:val="0"/>
      <w:marBottom w:val="0"/>
      <w:divBdr>
        <w:top w:val="none" w:sz="0" w:space="0" w:color="auto"/>
        <w:left w:val="none" w:sz="0" w:space="0" w:color="auto"/>
        <w:bottom w:val="none" w:sz="0" w:space="0" w:color="auto"/>
        <w:right w:val="none" w:sz="0" w:space="0" w:color="auto"/>
      </w:divBdr>
    </w:div>
    <w:div w:id="1442073387">
      <w:bodyDiv w:val="1"/>
      <w:marLeft w:val="0"/>
      <w:marRight w:val="0"/>
      <w:marTop w:val="0"/>
      <w:marBottom w:val="0"/>
      <w:divBdr>
        <w:top w:val="none" w:sz="0" w:space="0" w:color="auto"/>
        <w:left w:val="none" w:sz="0" w:space="0" w:color="auto"/>
        <w:bottom w:val="none" w:sz="0" w:space="0" w:color="auto"/>
        <w:right w:val="none" w:sz="0" w:space="0" w:color="auto"/>
      </w:divBdr>
    </w:div>
    <w:div w:id="1462960407">
      <w:bodyDiv w:val="1"/>
      <w:marLeft w:val="0"/>
      <w:marRight w:val="0"/>
      <w:marTop w:val="0"/>
      <w:marBottom w:val="0"/>
      <w:divBdr>
        <w:top w:val="none" w:sz="0" w:space="0" w:color="auto"/>
        <w:left w:val="none" w:sz="0" w:space="0" w:color="auto"/>
        <w:bottom w:val="none" w:sz="0" w:space="0" w:color="auto"/>
        <w:right w:val="none" w:sz="0" w:space="0" w:color="auto"/>
      </w:divBdr>
    </w:div>
    <w:div w:id="1677684802">
      <w:bodyDiv w:val="1"/>
      <w:marLeft w:val="0"/>
      <w:marRight w:val="0"/>
      <w:marTop w:val="0"/>
      <w:marBottom w:val="0"/>
      <w:divBdr>
        <w:top w:val="none" w:sz="0" w:space="0" w:color="auto"/>
        <w:left w:val="none" w:sz="0" w:space="0" w:color="auto"/>
        <w:bottom w:val="none" w:sz="0" w:space="0" w:color="auto"/>
        <w:right w:val="none" w:sz="0" w:space="0" w:color="auto"/>
      </w:divBdr>
    </w:div>
    <w:div w:id="1733962236">
      <w:bodyDiv w:val="1"/>
      <w:marLeft w:val="0"/>
      <w:marRight w:val="0"/>
      <w:marTop w:val="0"/>
      <w:marBottom w:val="0"/>
      <w:divBdr>
        <w:top w:val="none" w:sz="0" w:space="0" w:color="auto"/>
        <w:left w:val="none" w:sz="0" w:space="0" w:color="auto"/>
        <w:bottom w:val="none" w:sz="0" w:space="0" w:color="auto"/>
        <w:right w:val="none" w:sz="0" w:space="0" w:color="auto"/>
      </w:divBdr>
    </w:div>
    <w:div w:id="177297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oonzionquartet"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remarkyn@btinternet.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neotvillagefestival.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hyperlink" Target="https://larksongs.org/"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ha\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7D6B13549341AC872FFFFB98F8FD35"/>
        <w:category>
          <w:name w:val="General"/>
          <w:gallery w:val="placeholder"/>
        </w:category>
        <w:types>
          <w:type w:val="bbPlcHdr"/>
        </w:types>
        <w:behaviors>
          <w:behavior w:val="content"/>
        </w:behaviors>
        <w:guid w:val="{659D909B-3485-4FE3-AB63-6303054580B4}"/>
      </w:docPartPr>
      <w:docPartBody>
        <w:p w:rsidR="008A0B8B" w:rsidRDefault="004909E7">
          <w:pPr>
            <w:pStyle w:val="1A7D6B13549341AC872FFFFB98F8FD3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w:altName w:val="Cambria"/>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E7"/>
    <w:rsid w:val="00185DF8"/>
    <w:rsid w:val="004909E7"/>
    <w:rsid w:val="008A0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EBF18FF4CA4E8E9EBE690924547D11">
    <w:name w:val="CDEBF18FF4CA4E8E9EBE690924547D11"/>
  </w:style>
  <w:style w:type="paragraph" w:customStyle="1" w:styleId="B52FDB383BCA4881A42CC73AD15E6998">
    <w:name w:val="B52FDB383BCA4881A42CC73AD15E6998"/>
  </w:style>
  <w:style w:type="paragraph" w:customStyle="1" w:styleId="4CBA8521B8AC49BCBCEE1DEF6BB7BAEF">
    <w:name w:val="4CBA8521B8AC49BCBCEE1DEF6BB7BAEF"/>
  </w:style>
  <w:style w:type="paragraph" w:customStyle="1" w:styleId="DEA92B55432A47478A1D64D72BBEE19E">
    <w:name w:val="DEA92B55432A47478A1D64D72BBEE19E"/>
  </w:style>
  <w:style w:type="paragraph" w:customStyle="1" w:styleId="4DC6FADCAEF34AD6B1E5EBCD59063EA2">
    <w:name w:val="4DC6FADCAEF34AD6B1E5EBCD59063EA2"/>
  </w:style>
  <w:style w:type="paragraph" w:customStyle="1" w:styleId="1A7D6B13549341AC872FFFFB98F8FD35">
    <w:name w:val="1A7D6B13549341AC872FFFFB98F8FD35"/>
  </w:style>
  <w:style w:type="paragraph" w:customStyle="1" w:styleId="8D723B5247714264B88C3E6DBF18A125">
    <w:name w:val="8D723B5247714264B88C3E6DBF18A125"/>
  </w:style>
  <w:style w:type="paragraph" w:customStyle="1" w:styleId="78B6DA710EF741BE9BD60190AE374E13">
    <w:name w:val="78B6DA710EF741BE9BD60190AE374E13"/>
  </w:style>
  <w:style w:type="paragraph" w:customStyle="1" w:styleId="A71F31CFE6E648CABEB726D2671CF17E">
    <w:name w:val="A71F31CFE6E648CABEB726D2671CF17E"/>
  </w:style>
  <w:style w:type="paragraph" w:customStyle="1" w:styleId="9257F5CB4D7549D088CDD749C5BD499E">
    <w:name w:val="9257F5CB4D7549D088CDD749C5BD499E"/>
  </w:style>
  <w:style w:type="paragraph" w:customStyle="1" w:styleId="4C5C2115A9AD45CA97A3394DF1083362">
    <w:name w:val="4C5C2115A9AD45CA97A3394DF1083362"/>
  </w:style>
  <w:style w:type="paragraph" w:customStyle="1" w:styleId="62AC51C0C5BC4364B1E2745CC2D2C366">
    <w:name w:val="62AC51C0C5BC4364B1E2745CC2D2C366"/>
  </w:style>
  <w:style w:type="paragraph" w:customStyle="1" w:styleId="E87B74E8DEE84A21A3F52CE0A62E7C77">
    <w:name w:val="E87B74E8DEE84A21A3F52CE0A62E7C77"/>
  </w:style>
  <w:style w:type="paragraph" w:customStyle="1" w:styleId="8DD2DBE4A5A24F9292309EFD0B3BA295">
    <w:name w:val="8DD2DBE4A5A24F9292309EFD0B3BA295"/>
  </w:style>
  <w:style w:type="paragraph" w:customStyle="1" w:styleId="798B3ADC10AC49ADA5E77CC89331C9FA">
    <w:name w:val="798B3ADC10AC49ADA5E77CC89331C9FA"/>
  </w:style>
  <w:style w:type="paragraph" w:customStyle="1" w:styleId="A0A47521B9F948308FDFD01516E660B9">
    <w:name w:val="A0A47521B9F948308FDFD01516E660B9"/>
  </w:style>
  <w:style w:type="paragraph" w:customStyle="1" w:styleId="33E624D925C047AD9065F9E69B45A3BD">
    <w:name w:val="33E624D925C047AD9065F9E69B45A3BD"/>
  </w:style>
  <w:style w:type="paragraph" w:customStyle="1" w:styleId="367D3CC909894FD1AFA9C102C0272E18">
    <w:name w:val="367D3CC909894FD1AFA9C102C0272E18"/>
  </w:style>
  <w:style w:type="paragraph" w:customStyle="1" w:styleId="5C6892B6265547A5A72ADFD85CD84CBD">
    <w:name w:val="5C6892B6265547A5A72ADFD85CD84CBD"/>
  </w:style>
  <w:style w:type="paragraph" w:customStyle="1" w:styleId="370395FE05DE4623A239FD977FD5989D">
    <w:name w:val="370395FE05DE4623A239FD977FD59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A60D348E-1CB8-4D3E-8885-333AF712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4</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25th to 28th August</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Richards</dc:creator>
  <cp:keywords/>
  <dc:description/>
  <cp:lastModifiedBy>Graham Richards</cp:lastModifiedBy>
  <cp:revision>6</cp:revision>
  <cp:lastPrinted>2017-07-24T10:44:00Z</cp:lastPrinted>
  <dcterms:created xsi:type="dcterms:W3CDTF">2017-07-24T10:29:00Z</dcterms:created>
  <dcterms:modified xsi:type="dcterms:W3CDTF">2017-07-24T10:46:00Z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